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579" w:lineRule="exact"/>
        <w:jc w:val="lef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附件</w:t>
      </w:r>
      <w:r>
        <w:rPr>
          <w:rFonts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7</w:t>
      </w:r>
    </w:p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6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40" w:lineRule="exact"/>
        <w:jc w:val="center"/>
        <w:textAlignment w:val="center"/>
        <w:rPr>
          <w:rFonts w:eastAsia="华文中宋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eastAsia="华文中宋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  <w:t>技术文件</w:t>
      </w:r>
    </w:p>
    <w:bookmarkEnd w:id="0"/>
    <w:p>
      <w:pPr>
        <w:overflowPunct w:val="0"/>
        <w:autoSpaceDE w:val="0"/>
        <w:autoSpaceDN w:val="0"/>
        <w:spacing w:line="500" w:lineRule="exac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应包括以下内容：1．供应商基本情况概述；2．技术服务计划、进度计划及说明；3．供应商提出的合理化建议（如有）。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供应商：（填写供应商单位全称并盖单位公章）</w:t>
      </w: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法定代表人或其委托代理人：（签字或盖章）</w:t>
      </w:r>
    </w:p>
    <w:p>
      <w:pPr>
        <w:widowControl/>
        <w:spacing w:line="50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right="1264" w:rightChars="400"/>
        <w:jc w:val="righ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年   月   日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8F4F26-54F4-470B-951B-2F1DB5CD34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B4E4F43-8DFE-405C-9328-62EFA6A6C512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146C99D-7EEC-4FBD-8CB4-CE010BC437E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320" w:rightChars="100"/>
      <w:jc w:val="right"/>
      <w:rPr>
        <w:rFonts w:asciiTheme="minorEastAsia" w:hAnsiTheme="minorEastAsia" w:eastAsiaTheme="minorEastAsia"/>
        <w:sz w:val="28"/>
        <w:szCs w:val="28"/>
      </w:rPr>
    </w:pPr>
    <w:sdt>
      <w:sdtPr>
        <w:rPr>
          <w:rFonts w:asciiTheme="minorEastAsia" w:hAnsiTheme="minorEastAsia" w:eastAsiaTheme="minorEastAsia"/>
          <w:sz w:val="28"/>
          <w:szCs w:val="28"/>
        </w:rPr>
        <w:id w:val="191049452"/>
        <w:showingPlcHdr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21871611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5M2VjMzRmNDIwM2M0NTJjM2RlMGU5ODJhMDFjMGEifQ=="/>
  </w:docVars>
  <w:rsids>
    <w:rsidRoot w:val="00C56C8D"/>
    <w:rsid w:val="0000654D"/>
    <w:rsid w:val="0000709A"/>
    <w:rsid w:val="00010C3E"/>
    <w:rsid w:val="00037496"/>
    <w:rsid w:val="00041AF4"/>
    <w:rsid w:val="000423CA"/>
    <w:rsid w:val="0004443C"/>
    <w:rsid w:val="00054A4D"/>
    <w:rsid w:val="00070F29"/>
    <w:rsid w:val="0008212E"/>
    <w:rsid w:val="000E5707"/>
    <w:rsid w:val="001049D4"/>
    <w:rsid w:val="00122B79"/>
    <w:rsid w:val="001524F1"/>
    <w:rsid w:val="00152B0D"/>
    <w:rsid w:val="00180054"/>
    <w:rsid w:val="00183DD3"/>
    <w:rsid w:val="001967ED"/>
    <w:rsid w:val="001A29B5"/>
    <w:rsid w:val="001E7F6B"/>
    <w:rsid w:val="001F7BE1"/>
    <w:rsid w:val="00212685"/>
    <w:rsid w:val="002256E8"/>
    <w:rsid w:val="00244AC1"/>
    <w:rsid w:val="002B0FE6"/>
    <w:rsid w:val="002B1029"/>
    <w:rsid w:val="002C528F"/>
    <w:rsid w:val="002D0458"/>
    <w:rsid w:val="002E2300"/>
    <w:rsid w:val="002E5047"/>
    <w:rsid w:val="00314E80"/>
    <w:rsid w:val="00371DC7"/>
    <w:rsid w:val="00377E07"/>
    <w:rsid w:val="003A4364"/>
    <w:rsid w:val="003E1BC6"/>
    <w:rsid w:val="00415D68"/>
    <w:rsid w:val="00433B46"/>
    <w:rsid w:val="00435C4B"/>
    <w:rsid w:val="00460CE6"/>
    <w:rsid w:val="00462F62"/>
    <w:rsid w:val="00474028"/>
    <w:rsid w:val="0048171D"/>
    <w:rsid w:val="00490ACD"/>
    <w:rsid w:val="0049656E"/>
    <w:rsid w:val="004A0994"/>
    <w:rsid w:val="004A2C80"/>
    <w:rsid w:val="004B698B"/>
    <w:rsid w:val="004C26E8"/>
    <w:rsid w:val="004C3F94"/>
    <w:rsid w:val="004F2D1C"/>
    <w:rsid w:val="0051184D"/>
    <w:rsid w:val="00511E59"/>
    <w:rsid w:val="005313C9"/>
    <w:rsid w:val="00556ED6"/>
    <w:rsid w:val="005802BD"/>
    <w:rsid w:val="00582A60"/>
    <w:rsid w:val="00596AF1"/>
    <w:rsid w:val="005A24B3"/>
    <w:rsid w:val="005C4B5F"/>
    <w:rsid w:val="005D292D"/>
    <w:rsid w:val="00605122"/>
    <w:rsid w:val="00620AFA"/>
    <w:rsid w:val="00655F25"/>
    <w:rsid w:val="00665CBE"/>
    <w:rsid w:val="00680D92"/>
    <w:rsid w:val="0068291E"/>
    <w:rsid w:val="006950B1"/>
    <w:rsid w:val="006A0CAF"/>
    <w:rsid w:val="006B55F1"/>
    <w:rsid w:val="006D5E4C"/>
    <w:rsid w:val="006E2024"/>
    <w:rsid w:val="006E679C"/>
    <w:rsid w:val="006F2F78"/>
    <w:rsid w:val="006F720B"/>
    <w:rsid w:val="00707349"/>
    <w:rsid w:val="007155FE"/>
    <w:rsid w:val="0073337A"/>
    <w:rsid w:val="00791AD5"/>
    <w:rsid w:val="007A6D22"/>
    <w:rsid w:val="007D1038"/>
    <w:rsid w:val="007D1712"/>
    <w:rsid w:val="007D695F"/>
    <w:rsid w:val="007F3361"/>
    <w:rsid w:val="00801F15"/>
    <w:rsid w:val="008167E7"/>
    <w:rsid w:val="00830957"/>
    <w:rsid w:val="00845D3A"/>
    <w:rsid w:val="008531F7"/>
    <w:rsid w:val="008665CC"/>
    <w:rsid w:val="008B0506"/>
    <w:rsid w:val="008C4509"/>
    <w:rsid w:val="008D0F3E"/>
    <w:rsid w:val="009114AE"/>
    <w:rsid w:val="009150B1"/>
    <w:rsid w:val="009249F8"/>
    <w:rsid w:val="009331CA"/>
    <w:rsid w:val="00947928"/>
    <w:rsid w:val="00951D89"/>
    <w:rsid w:val="0098262E"/>
    <w:rsid w:val="009942F8"/>
    <w:rsid w:val="009A5CCE"/>
    <w:rsid w:val="009C0E55"/>
    <w:rsid w:val="009C2378"/>
    <w:rsid w:val="009E4898"/>
    <w:rsid w:val="009E5F7E"/>
    <w:rsid w:val="009F327A"/>
    <w:rsid w:val="00A008C5"/>
    <w:rsid w:val="00A0612C"/>
    <w:rsid w:val="00A44C32"/>
    <w:rsid w:val="00A64184"/>
    <w:rsid w:val="00A83251"/>
    <w:rsid w:val="00A9109F"/>
    <w:rsid w:val="00A92283"/>
    <w:rsid w:val="00AA42D4"/>
    <w:rsid w:val="00AE5617"/>
    <w:rsid w:val="00AF6B01"/>
    <w:rsid w:val="00B21F6A"/>
    <w:rsid w:val="00B37B71"/>
    <w:rsid w:val="00B527D0"/>
    <w:rsid w:val="00B57E56"/>
    <w:rsid w:val="00BC43E3"/>
    <w:rsid w:val="00C21065"/>
    <w:rsid w:val="00C2638B"/>
    <w:rsid w:val="00C3518B"/>
    <w:rsid w:val="00C46CA7"/>
    <w:rsid w:val="00C56C8D"/>
    <w:rsid w:val="00C57256"/>
    <w:rsid w:val="00C577EE"/>
    <w:rsid w:val="00C64B85"/>
    <w:rsid w:val="00C93851"/>
    <w:rsid w:val="00C97AC3"/>
    <w:rsid w:val="00CB40FB"/>
    <w:rsid w:val="00CC3666"/>
    <w:rsid w:val="00D2038B"/>
    <w:rsid w:val="00D20F3B"/>
    <w:rsid w:val="00D768BD"/>
    <w:rsid w:val="00DC079C"/>
    <w:rsid w:val="00DC4EE5"/>
    <w:rsid w:val="00DC6F5F"/>
    <w:rsid w:val="00DF080A"/>
    <w:rsid w:val="00DF4BFA"/>
    <w:rsid w:val="00E07D8B"/>
    <w:rsid w:val="00E10575"/>
    <w:rsid w:val="00E131E1"/>
    <w:rsid w:val="00E13DAC"/>
    <w:rsid w:val="00E257F9"/>
    <w:rsid w:val="00E852DD"/>
    <w:rsid w:val="00ED64CC"/>
    <w:rsid w:val="00EE1628"/>
    <w:rsid w:val="00F06E94"/>
    <w:rsid w:val="00F144EE"/>
    <w:rsid w:val="00FA7FC8"/>
    <w:rsid w:val="00FD0FAF"/>
    <w:rsid w:val="00FF7E2D"/>
    <w:rsid w:val="0529725C"/>
    <w:rsid w:val="08123F24"/>
    <w:rsid w:val="08E73603"/>
    <w:rsid w:val="0AD40440"/>
    <w:rsid w:val="0AE779D0"/>
    <w:rsid w:val="0E425D43"/>
    <w:rsid w:val="12E7492B"/>
    <w:rsid w:val="14C34F24"/>
    <w:rsid w:val="18912C31"/>
    <w:rsid w:val="1B530684"/>
    <w:rsid w:val="1CA55F37"/>
    <w:rsid w:val="1EA27958"/>
    <w:rsid w:val="1F90634B"/>
    <w:rsid w:val="21B667DC"/>
    <w:rsid w:val="23DD1433"/>
    <w:rsid w:val="25E371D4"/>
    <w:rsid w:val="27BD3243"/>
    <w:rsid w:val="29D81579"/>
    <w:rsid w:val="2A11144D"/>
    <w:rsid w:val="2A7C7BF7"/>
    <w:rsid w:val="2B006133"/>
    <w:rsid w:val="2B265655"/>
    <w:rsid w:val="2C1005F7"/>
    <w:rsid w:val="2D497F42"/>
    <w:rsid w:val="2F183816"/>
    <w:rsid w:val="2F7C597C"/>
    <w:rsid w:val="35F75434"/>
    <w:rsid w:val="37187417"/>
    <w:rsid w:val="385B0E4C"/>
    <w:rsid w:val="3ADA4B90"/>
    <w:rsid w:val="3F487C50"/>
    <w:rsid w:val="4177481D"/>
    <w:rsid w:val="44623562"/>
    <w:rsid w:val="493A4AAE"/>
    <w:rsid w:val="4A10395E"/>
    <w:rsid w:val="4BBA1F09"/>
    <w:rsid w:val="4BEB02E1"/>
    <w:rsid w:val="4C151DBD"/>
    <w:rsid w:val="4CAA7809"/>
    <w:rsid w:val="4DD7113B"/>
    <w:rsid w:val="4E4B1ED8"/>
    <w:rsid w:val="522E2CD6"/>
    <w:rsid w:val="53973D6F"/>
    <w:rsid w:val="57C10A5F"/>
    <w:rsid w:val="586D09FC"/>
    <w:rsid w:val="5B4B66A7"/>
    <w:rsid w:val="5C66288B"/>
    <w:rsid w:val="5D731EE5"/>
    <w:rsid w:val="60DE1327"/>
    <w:rsid w:val="67433648"/>
    <w:rsid w:val="68703AFF"/>
    <w:rsid w:val="688403C1"/>
    <w:rsid w:val="68F769D8"/>
    <w:rsid w:val="6B735ED1"/>
    <w:rsid w:val="6ED25A79"/>
    <w:rsid w:val="6EF63C1C"/>
    <w:rsid w:val="6FF31845"/>
    <w:rsid w:val="7234578D"/>
    <w:rsid w:val="787F3DD7"/>
    <w:rsid w:val="7B705F89"/>
    <w:rsid w:val="7E991353"/>
    <w:rsid w:val="7ECB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Win10&#25991;&#26723;\Documents\&#20844;&#25991;&#27169;&#29256;\&#21333;&#20301;&#20415;&#31546;%20&#22810;&#39029;&#26080;&#25220;&#36865;%20&#26087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单位便笺 多页无抄送 旧版.dotx</Template>
  <Company>China</Company>
  <Pages>13</Pages>
  <Words>4816</Words>
  <Characters>5182</Characters>
  <Lines>59</Lines>
  <Paragraphs>16</Paragraphs>
  <TotalTime>1</TotalTime>
  <ScaleCrop>false</ScaleCrop>
  <LinksUpToDate>false</LinksUpToDate>
  <CharactersWithSpaces>8019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2019-03-13T10:16:00Z</dcterms:created>
  <dc:creator>User</dc:creator>
  <cp:lastModifiedBy>幻影2008</cp:lastModifiedBy>
  <cp:lastPrinted>2020-06-08T06:33:00Z</cp:lastPrinted>
  <dcterms:modified xsi:type="dcterms:W3CDTF">2022-05-30T09:15:47Z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13AA03048AF54D4D9F3BBCAF4B7CB671</vt:lpwstr>
  </property>
  <property fmtid="{D5CDD505-2E9C-101B-9397-08002B2CF9AE}" pid="4" name="commondata">
    <vt:lpwstr>eyJoZGlkIjoiMjIzZmUyMGEwOWNlMzk3Njg2Y2ExZDU4ODg3ZDUwODQifQ==</vt:lpwstr>
  </property>
</Properties>
</file>