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spacing w:line="579" w:lineRule="exact"/>
        <w:textAlignment w:val="center"/>
        <w:rPr>
          <w:color w:val="000000" w:themeColor="text1"/>
          <w:position w:val="12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color w:val="000000" w:themeColor="text1"/>
          <w:position w:val="12"/>
          <w14:textFill>
            <w14:solidFill>
              <w14:schemeClr w14:val="tx1"/>
            </w14:solidFill>
          </w14:textFill>
        </w:rPr>
        <w:t>附件6</w:t>
      </w:r>
    </w:p>
    <w:p>
      <w:pPr>
        <w:overflowPunct w:val="0"/>
        <w:autoSpaceDE w:val="0"/>
        <w:autoSpaceDN w:val="0"/>
        <w:spacing w:line="579" w:lineRule="exact"/>
        <w:textAlignment w:val="center"/>
        <w:rPr>
          <w:color w:val="000000" w:themeColor="text1"/>
          <w:position w:val="12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40" w:lineRule="exact"/>
        <w:jc w:val="center"/>
        <w:textAlignment w:val="center"/>
        <w:rPr>
          <w:rFonts w:hint="eastAsia" w:ascii="方正黑体_GBK" w:hAnsi="方正黑体_GBK" w:eastAsia="方正黑体_GBK" w:cs="方正黑体_GBK"/>
          <w:color w:val="000000" w:themeColor="text1"/>
          <w:position w:val="6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黑体_GBK" w:hAnsi="方正黑体_GBK" w:eastAsia="方正黑体_GBK" w:cs="方正黑体_GBK"/>
          <w:color w:val="000000" w:themeColor="text1"/>
          <w:position w:val="6"/>
          <w:sz w:val="44"/>
          <w:szCs w:val="44"/>
          <w14:textFill>
            <w14:solidFill>
              <w14:schemeClr w14:val="tx1"/>
            </w14:solidFill>
          </w14:textFill>
        </w:rPr>
        <w:t>售后服务承诺书</w:t>
      </w:r>
    </w:p>
    <w:bookmarkEnd w:id="0"/>
    <w:p>
      <w:pPr>
        <w:overflowPunct w:val="0"/>
        <w:autoSpaceDE w:val="0"/>
        <w:autoSpaceDN w:val="0"/>
        <w:spacing w:line="500" w:lineRule="exac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00" w:lineRule="exact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致：云南省农业机械安全监理总站</w:t>
      </w: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00" w:lineRule="exact"/>
        <w:jc w:val="center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（由供应商单位按采购人“采购货物需求”自行编写）</w:t>
      </w: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00" w:lineRule="exact"/>
        <w:ind w:firstLine="632" w:firstLineChars="200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00" w:lineRule="exact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ind w:firstLine="632" w:firstLineChars="200"/>
        <w:jc w:val="left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供应商：（填写供应商单位全称并盖单位公章）</w:t>
      </w:r>
    </w:p>
    <w:p>
      <w:pPr>
        <w:widowControl/>
        <w:spacing w:line="500" w:lineRule="exact"/>
        <w:ind w:firstLine="632" w:firstLineChars="200"/>
        <w:jc w:val="left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500" w:lineRule="exact"/>
        <w:ind w:firstLine="632" w:firstLineChars="200"/>
        <w:jc w:val="left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法定代表人或其委托代理人：（签字或盖章）</w:t>
      </w:r>
    </w:p>
    <w:p>
      <w:pPr>
        <w:widowControl/>
        <w:spacing w:line="500" w:lineRule="exact"/>
        <w:jc w:val="left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overflowPunct w:val="0"/>
        <w:autoSpaceDE w:val="0"/>
        <w:autoSpaceDN w:val="0"/>
        <w:spacing w:line="500" w:lineRule="exact"/>
        <w:ind w:right="1264" w:rightChars="400"/>
        <w:jc w:val="right"/>
        <w:textAlignment w:val="center"/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14:textFill>
            <w14:solidFill>
              <w14:schemeClr w14:val="tx1"/>
            </w14:solidFill>
          </w14:textFill>
        </w:rPr>
        <w:t>年   月   日</w:t>
      </w:r>
    </w:p>
    <w:sectPr>
      <w:footerReference r:id="rId3" w:type="even"/>
      <w:pgSz w:w="11906" w:h="16838"/>
      <w:pgMar w:top="2098" w:right="1474" w:bottom="1985" w:left="1588" w:header="851" w:footer="1389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FBED06E-859A-4E66-A2FC-88C9C238058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E5B77E16-4311-40FC-93D1-052A9324002B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B627CC52-4D76-4DA4-8427-ACFEEB27157E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320" w:leftChars="100"/>
      <w:rPr>
        <w:rFonts w:asciiTheme="minorEastAsia" w:hAnsiTheme="minorEastAsia" w:eastAsiaTheme="minorEastAsia"/>
        <w:sz w:val="28"/>
        <w:szCs w:val="28"/>
      </w:rPr>
    </w:pPr>
    <w:r>
      <w:rPr>
        <w:rFonts w:asciiTheme="minorEastAsia" w:hAnsiTheme="minorEastAsia" w:eastAsiaTheme="minorEastAsia"/>
        <w:sz w:val="28"/>
        <w:szCs w:val="28"/>
      </w:rPr>
      <w:t xml:space="preserve">－ </w:t>
    </w:r>
    <w:sdt>
      <w:sdtPr>
        <w:rPr>
          <w:rFonts w:asciiTheme="minorEastAsia" w:hAnsiTheme="minorEastAsia" w:eastAsiaTheme="minorEastAsia"/>
          <w:sz w:val="28"/>
          <w:szCs w:val="28"/>
        </w:rPr>
        <w:id w:val="218716118"/>
        <w:docPartObj>
          <w:docPartGallery w:val="autotext"/>
        </w:docPartObj>
      </w:sdtPr>
      <w:sdtEndPr>
        <w:rPr>
          <w:rFonts w:asciiTheme="minorEastAsia" w:hAnsiTheme="minorEastAsia" w:eastAsiaTheme="minorEastAsia"/>
          <w:sz w:val="28"/>
          <w:szCs w:val="28"/>
        </w:rPr>
      </w:sdtEndPr>
      <w:sdtContent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12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－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A5M2VjMzRmNDIwM2M0NTJjM2RlMGU5ODJhMDFjMGEifQ=="/>
  </w:docVars>
  <w:rsids>
    <w:rsidRoot w:val="00C56C8D"/>
    <w:rsid w:val="0000654D"/>
    <w:rsid w:val="0000709A"/>
    <w:rsid w:val="00010C3E"/>
    <w:rsid w:val="00037496"/>
    <w:rsid w:val="00041AF4"/>
    <w:rsid w:val="000423CA"/>
    <w:rsid w:val="0004443C"/>
    <w:rsid w:val="00054A4D"/>
    <w:rsid w:val="00070F29"/>
    <w:rsid w:val="0008212E"/>
    <w:rsid w:val="000E5707"/>
    <w:rsid w:val="001049D4"/>
    <w:rsid w:val="00122B79"/>
    <w:rsid w:val="001524F1"/>
    <w:rsid w:val="00152B0D"/>
    <w:rsid w:val="00180054"/>
    <w:rsid w:val="00183DD3"/>
    <w:rsid w:val="001967ED"/>
    <w:rsid w:val="001A29B5"/>
    <w:rsid w:val="001E7F6B"/>
    <w:rsid w:val="001F7BE1"/>
    <w:rsid w:val="00212685"/>
    <w:rsid w:val="002256E8"/>
    <w:rsid w:val="00244AC1"/>
    <w:rsid w:val="002B0FE6"/>
    <w:rsid w:val="002B1029"/>
    <w:rsid w:val="002C528F"/>
    <w:rsid w:val="002D0458"/>
    <w:rsid w:val="002E2300"/>
    <w:rsid w:val="002E5047"/>
    <w:rsid w:val="00314E80"/>
    <w:rsid w:val="00371DC7"/>
    <w:rsid w:val="00377E07"/>
    <w:rsid w:val="003A4364"/>
    <w:rsid w:val="003E1BC6"/>
    <w:rsid w:val="00415D68"/>
    <w:rsid w:val="00433B46"/>
    <w:rsid w:val="00435C4B"/>
    <w:rsid w:val="00460CE6"/>
    <w:rsid w:val="00462F62"/>
    <w:rsid w:val="00474028"/>
    <w:rsid w:val="0048171D"/>
    <w:rsid w:val="00490ACD"/>
    <w:rsid w:val="0049656E"/>
    <w:rsid w:val="004A0994"/>
    <w:rsid w:val="004A2C80"/>
    <w:rsid w:val="004B698B"/>
    <w:rsid w:val="004C26E8"/>
    <w:rsid w:val="004C3F94"/>
    <w:rsid w:val="004F2D1C"/>
    <w:rsid w:val="0051184D"/>
    <w:rsid w:val="00511E59"/>
    <w:rsid w:val="005313C9"/>
    <w:rsid w:val="00556ED6"/>
    <w:rsid w:val="005802BD"/>
    <w:rsid w:val="00582A60"/>
    <w:rsid w:val="00596AF1"/>
    <w:rsid w:val="005A24B3"/>
    <w:rsid w:val="005C4B5F"/>
    <w:rsid w:val="005D292D"/>
    <w:rsid w:val="00605122"/>
    <w:rsid w:val="00620AFA"/>
    <w:rsid w:val="00655F25"/>
    <w:rsid w:val="00665CBE"/>
    <w:rsid w:val="00680D92"/>
    <w:rsid w:val="0068291E"/>
    <w:rsid w:val="006950B1"/>
    <w:rsid w:val="006A0CAF"/>
    <w:rsid w:val="006B55F1"/>
    <w:rsid w:val="006D5E4C"/>
    <w:rsid w:val="006E2024"/>
    <w:rsid w:val="006E679C"/>
    <w:rsid w:val="006F2F78"/>
    <w:rsid w:val="006F720B"/>
    <w:rsid w:val="00707349"/>
    <w:rsid w:val="007155FE"/>
    <w:rsid w:val="0073337A"/>
    <w:rsid w:val="00791AD5"/>
    <w:rsid w:val="007A6D22"/>
    <w:rsid w:val="007D1038"/>
    <w:rsid w:val="007D1712"/>
    <w:rsid w:val="007D695F"/>
    <w:rsid w:val="007F3361"/>
    <w:rsid w:val="00801F15"/>
    <w:rsid w:val="008167E7"/>
    <w:rsid w:val="00830957"/>
    <w:rsid w:val="00845D3A"/>
    <w:rsid w:val="008531F7"/>
    <w:rsid w:val="008665CC"/>
    <w:rsid w:val="008B0506"/>
    <w:rsid w:val="008C4509"/>
    <w:rsid w:val="008D0F3E"/>
    <w:rsid w:val="009114AE"/>
    <w:rsid w:val="009150B1"/>
    <w:rsid w:val="009249F8"/>
    <w:rsid w:val="009331CA"/>
    <w:rsid w:val="00947928"/>
    <w:rsid w:val="00951D89"/>
    <w:rsid w:val="0098262E"/>
    <w:rsid w:val="009942F8"/>
    <w:rsid w:val="009A5CCE"/>
    <w:rsid w:val="009C0E55"/>
    <w:rsid w:val="009C2378"/>
    <w:rsid w:val="009E4898"/>
    <w:rsid w:val="009E5F7E"/>
    <w:rsid w:val="009F327A"/>
    <w:rsid w:val="00A008C5"/>
    <w:rsid w:val="00A0612C"/>
    <w:rsid w:val="00A44C32"/>
    <w:rsid w:val="00A64184"/>
    <w:rsid w:val="00A83251"/>
    <w:rsid w:val="00A9109F"/>
    <w:rsid w:val="00A92283"/>
    <w:rsid w:val="00AA42D4"/>
    <w:rsid w:val="00AE5617"/>
    <w:rsid w:val="00AF6B01"/>
    <w:rsid w:val="00B21F6A"/>
    <w:rsid w:val="00B37B71"/>
    <w:rsid w:val="00B527D0"/>
    <w:rsid w:val="00B57E56"/>
    <w:rsid w:val="00BC43E3"/>
    <w:rsid w:val="00C21065"/>
    <w:rsid w:val="00C2638B"/>
    <w:rsid w:val="00C3518B"/>
    <w:rsid w:val="00C46CA7"/>
    <w:rsid w:val="00C56C8D"/>
    <w:rsid w:val="00C57256"/>
    <w:rsid w:val="00C577EE"/>
    <w:rsid w:val="00C64B85"/>
    <w:rsid w:val="00C93851"/>
    <w:rsid w:val="00C97AC3"/>
    <w:rsid w:val="00CB40FB"/>
    <w:rsid w:val="00CC3666"/>
    <w:rsid w:val="00D2038B"/>
    <w:rsid w:val="00D20F3B"/>
    <w:rsid w:val="00D768BD"/>
    <w:rsid w:val="00DC079C"/>
    <w:rsid w:val="00DC4EE5"/>
    <w:rsid w:val="00DC6F5F"/>
    <w:rsid w:val="00DF080A"/>
    <w:rsid w:val="00DF4BFA"/>
    <w:rsid w:val="00E07D8B"/>
    <w:rsid w:val="00E10575"/>
    <w:rsid w:val="00E131E1"/>
    <w:rsid w:val="00E13DAC"/>
    <w:rsid w:val="00E257F9"/>
    <w:rsid w:val="00E852DD"/>
    <w:rsid w:val="00ED64CC"/>
    <w:rsid w:val="00EE1628"/>
    <w:rsid w:val="00F06E94"/>
    <w:rsid w:val="00F144EE"/>
    <w:rsid w:val="00FA7FC8"/>
    <w:rsid w:val="00FD0FAF"/>
    <w:rsid w:val="00FF7E2D"/>
    <w:rsid w:val="0529725C"/>
    <w:rsid w:val="08123F24"/>
    <w:rsid w:val="08E73603"/>
    <w:rsid w:val="0AD40440"/>
    <w:rsid w:val="0AE779D0"/>
    <w:rsid w:val="0E425D43"/>
    <w:rsid w:val="12E7492B"/>
    <w:rsid w:val="14C34F24"/>
    <w:rsid w:val="18912C31"/>
    <w:rsid w:val="1B530684"/>
    <w:rsid w:val="1CA55F37"/>
    <w:rsid w:val="1EA27958"/>
    <w:rsid w:val="1F90634B"/>
    <w:rsid w:val="21B667DC"/>
    <w:rsid w:val="23DD1433"/>
    <w:rsid w:val="25E371D4"/>
    <w:rsid w:val="29D81579"/>
    <w:rsid w:val="2A11144D"/>
    <w:rsid w:val="2A7C7BF7"/>
    <w:rsid w:val="2B006133"/>
    <w:rsid w:val="2B265655"/>
    <w:rsid w:val="2C1005F7"/>
    <w:rsid w:val="2D497F42"/>
    <w:rsid w:val="2F183816"/>
    <w:rsid w:val="2F7C597C"/>
    <w:rsid w:val="35F75434"/>
    <w:rsid w:val="37187417"/>
    <w:rsid w:val="385B0E4C"/>
    <w:rsid w:val="3ADA4B90"/>
    <w:rsid w:val="3D7750F8"/>
    <w:rsid w:val="3F487C50"/>
    <w:rsid w:val="4177481D"/>
    <w:rsid w:val="44623562"/>
    <w:rsid w:val="493A4AAE"/>
    <w:rsid w:val="4A10395E"/>
    <w:rsid w:val="4BBA1F09"/>
    <w:rsid w:val="4BEB02E1"/>
    <w:rsid w:val="4C151DBD"/>
    <w:rsid w:val="4CAA7809"/>
    <w:rsid w:val="4DD7113B"/>
    <w:rsid w:val="4E4B1ED8"/>
    <w:rsid w:val="522E2CD6"/>
    <w:rsid w:val="53973D6F"/>
    <w:rsid w:val="57C10A5F"/>
    <w:rsid w:val="586D09FC"/>
    <w:rsid w:val="5B4B66A7"/>
    <w:rsid w:val="5C66288B"/>
    <w:rsid w:val="5D731EE5"/>
    <w:rsid w:val="60DE1327"/>
    <w:rsid w:val="67433648"/>
    <w:rsid w:val="68703AFF"/>
    <w:rsid w:val="688403C1"/>
    <w:rsid w:val="68F769D8"/>
    <w:rsid w:val="6B735ED1"/>
    <w:rsid w:val="6ED25A79"/>
    <w:rsid w:val="6EF63C1C"/>
    <w:rsid w:val="6FF31845"/>
    <w:rsid w:val="7234578D"/>
    <w:rsid w:val="787F3DD7"/>
    <w:rsid w:val="7B705F89"/>
    <w:rsid w:val="7E991353"/>
    <w:rsid w:val="7ECB3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华文仿宋" w:hAnsi="华文仿宋" w:eastAsia="华文仿宋" w:cstheme="minorBidi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4"/>
    <w:qFormat/>
    <w:uiPriority w:val="99"/>
    <w:rPr>
      <w:rFonts w:ascii="华文仿宋" w:hAnsi="华文仿宋" w:eastAsia="华文仿宋"/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rFonts w:ascii="华文仿宋" w:hAnsi="华文仿宋" w:eastAsia="华文仿宋"/>
      <w:sz w:val="18"/>
      <w:szCs w:val="18"/>
    </w:rPr>
  </w:style>
  <w:style w:type="character" w:customStyle="1" w:styleId="12">
    <w:name w:val="批注框文本 Char"/>
    <w:basedOn w:val="8"/>
    <w:link w:val="2"/>
    <w:semiHidden/>
    <w:qFormat/>
    <w:uiPriority w:val="99"/>
    <w:rPr>
      <w:rFonts w:ascii="华文仿宋" w:hAnsi="华文仿宋" w:eastAsia="华文仿宋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5105;&#30340;Win10&#25991;&#26723;\Documents\&#20844;&#25991;&#27169;&#29256;\&#21333;&#20301;&#20415;&#31546;%20&#22810;&#39029;&#26080;&#25220;&#36865;%20&#26087;&#29256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单位便笺 多页无抄送 旧版.dotx</Template>
  <Company>China</Company>
  <Pages>13</Pages>
  <Words>4816</Words>
  <Characters>5182</Characters>
  <Lines>59</Lines>
  <Paragraphs>16</Paragraphs>
  <TotalTime>1</TotalTime>
  <ScaleCrop>false</ScaleCrop>
  <LinksUpToDate>false</LinksUpToDate>
  <CharactersWithSpaces>8019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2019-03-13T10:16:00Z</dcterms:created>
  <dc:creator>User</dc:creator>
  <cp:lastModifiedBy>幻影2008</cp:lastModifiedBy>
  <cp:lastPrinted>2020-06-08T06:33:00Z</cp:lastPrinted>
  <dcterms:modified xsi:type="dcterms:W3CDTF">2022-05-30T09:14:48Z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211722853C4F42D89358255BE88CFBCA</vt:lpwstr>
  </property>
  <property fmtid="{D5CDD505-2E9C-101B-9397-08002B2CF9AE}" pid="4" name="commondata">
    <vt:lpwstr>eyJoZGlkIjoiMjIzZmUyMGEwOWNlMzk3Njg2Y2ExZDU4ODg3ZDUwODQifQ==</vt:lpwstr>
  </property>
</Properties>
</file>