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position w:val="12"/>
          <w14:textFill>
            <w14:solidFill>
              <w14:schemeClr w14:val="tx1"/>
            </w14:solidFill>
          </w14:textFill>
        </w:rPr>
        <w:t>附件</w:t>
      </w:r>
      <w:r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  <w:t>3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40" w:lineRule="exact"/>
        <w:jc w:val="center"/>
        <w:textAlignment w:val="center"/>
        <w:rPr>
          <w:rFonts w:eastAsia="华文中宋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eastAsia="华文中宋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  <w:t>分项报价表</w:t>
      </w:r>
    </w:p>
    <w:bookmarkEnd w:id="0"/>
    <w:p>
      <w:pPr>
        <w:overflowPunct w:val="0"/>
        <w:autoSpaceDE w:val="0"/>
        <w:autoSpaceDN w:val="0"/>
        <w:spacing w:line="240" w:lineRule="exact"/>
        <w:jc w:val="left"/>
        <w:textAlignment w:val="center"/>
        <w:rPr>
          <w:rFonts w:eastAsia="华文中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云南省农业机械安全监理总站</w:t>
      </w:r>
      <w: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农机监理员证件</w:t>
      </w:r>
      <w:r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采购项目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562"/>
        <w:gridCol w:w="1134"/>
        <w:gridCol w:w="1985"/>
        <w:gridCol w:w="1134"/>
        <w:gridCol w:w="1134"/>
        <w:gridCol w:w="1159"/>
        <w:gridCol w:w="17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货物名称</w:t>
            </w:r>
          </w:p>
        </w:tc>
        <w:tc>
          <w:tcPr>
            <w:tcW w:w="1985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规格、技术性能</w:t>
            </w: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  <w:r>
              <w:rPr>
                <w:rFonts w:hint="eastAsia" w:eastAsia="黑体"/>
                <w:color w:val="000000" w:themeColor="text1"/>
                <w:sz w:val="15"/>
                <w:szCs w:val="21"/>
                <w14:textFill>
                  <w14:solidFill>
                    <w14:schemeClr w14:val="tx1"/>
                  </w14:solidFill>
                </w14:textFill>
              </w:rPr>
              <w:t>（条）</w:t>
            </w: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单价</w:t>
            </w:r>
            <w:r>
              <w:rPr>
                <w:rFonts w:hint="eastAsia" w:eastAsia="黑体"/>
                <w:color w:val="000000" w:themeColor="text1"/>
                <w:sz w:val="15"/>
                <w:szCs w:val="21"/>
                <w14:textFill>
                  <w14:solidFill>
                    <w14:schemeClr w14:val="tx1"/>
                  </w14:solidFill>
                </w14:textFill>
              </w:rPr>
              <w:t>（元）</w:t>
            </w:r>
          </w:p>
        </w:tc>
        <w:tc>
          <w:tcPr>
            <w:tcW w:w="1159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15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总价</w:t>
            </w:r>
            <w:r>
              <w:rPr>
                <w:rFonts w:hint="eastAsia" w:eastAsia="黑体"/>
                <w:color w:val="000000" w:themeColor="text1"/>
                <w:sz w:val="15"/>
                <w:szCs w:val="21"/>
                <w14:textFill>
                  <w14:solidFill>
                    <w14:schemeClr w14:val="tx1"/>
                  </w14:solidFill>
                </w14:textFill>
              </w:rPr>
              <w:t>（元）</w:t>
            </w:r>
          </w:p>
        </w:tc>
        <w:tc>
          <w:tcPr>
            <w:tcW w:w="1701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交货期限</w:t>
            </w:r>
          </w:p>
        </w:tc>
        <w:tc>
          <w:tcPr>
            <w:tcW w:w="7113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交货方式及地点</w:t>
            </w:r>
          </w:p>
        </w:tc>
        <w:tc>
          <w:tcPr>
            <w:tcW w:w="7113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hint="default" w:eastAsia="华文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>
      <w:pPr>
        <w:widowControl/>
        <w:spacing w:line="520" w:lineRule="exact"/>
        <w:ind w:firstLine="632" w:firstLineChars="200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以上各分项报价为货物的报价及第二部分“货物采购需求”中的全部费用。包括货物运输、装卸、安装、调试、验收及其他服务等全部费用，即报价为总包干价。</w:t>
      </w:r>
    </w:p>
    <w:p>
      <w:pPr>
        <w:widowControl/>
        <w:spacing w:line="520" w:lineRule="exact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供应商：（填写供应商单位全称并盖单位公章）</w:t>
      </w:r>
    </w:p>
    <w:p>
      <w:pPr>
        <w:widowControl/>
        <w:spacing w:line="52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法定代表人或其委托代理人：（签字或盖章）</w:t>
      </w:r>
    </w:p>
    <w:p>
      <w:pPr>
        <w:widowControl/>
        <w:spacing w:line="520" w:lineRule="exact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right="1264" w:rightChars="400"/>
        <w:jc w:val="righ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年   月   日</w:t>
      </w:r>
    </w:p>
    <w:p>
      <w:pPr>
        <w:widowControl/>
        <w:spacing w:line="520" w:lineRule="exact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280" w:lineRule="exact"/>
        <w:ind w:left="916" w:hanging="917" w:hangingChars="445"/>
        <w:jc w:val="left"/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说明：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单位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应逐条对应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邀请报价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文件的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第二部分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采购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货物需求”中要求的技术规范认真填写该表，各分项均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须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明确单价及总价。</w:t>
      </w:r>
    </w:p>
    <w:p>
      <w:pPr>
        <w:widowControl/>
        <w:spacing w:line="280" w:lineRule="exact"/>
        <w:ind w:left="918" w:leftChars="193" w:hanging="309" w:hangingChars="15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表格长度可根据需要自行调整，表中所列内容为必须填写项目，供应商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单位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可根据自身情况增加内容。</w:t>
      </w:r>
    </w:p>
    <w:sectPr>
      <w:footerReference r:id="rId3" w:type="even"/>
      <w:pgSz w:w="11906" w:h="16838"/>
      <w:pgMar w:top="2098" w:right="1474" w:bottom="1985" w:left="1588" w:header="851" w:footer="1389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67EBF1-A1FC-4B12-9BFA-5E8ACA4694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345E4FFF-1176-4C52-B57C-A87E2BE02987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8716010-FCC7-43F0-A6E7-47ADFB497903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D86ABD4-4D77-4DBC-B412-E25898C8F52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t xml:space="preserve">－ </w:t>
    </w:r>
    <w:sdt>
      <w:sdtPr>
        <w:rPr>
          <w:rFonts w:asciiTheme="minorEastAsia" w:hAnsiTheme="minorEastAsia" w:eastAsiaTheme="minorEastAsia"/>
          <w:sz w:val="28"/>
          <w:szCs w:val="28"/>
        </w:rPr>
        <w:id w:val="218716118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－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5M2VjMzRmNDIwM2M0NTJjM2RlMGU5ODJhMDFjMGEifQ=="/>
  </w:docVars>
  <w:rsids>
    <w:rsidRoot w:val="00C56C8D"/>
    <w:rsid w:val="0000654D"/>
    <w:rsid w:val="0000709A"/>
    <w:rsid w:val="00010C3E"/>
    <w:rsid w:val="00037496"/>
    <w:rsid w:val="00041AF4"/>
    <w:rsid w:val="000423CA"/>
    <w:rsid w:val="0004443C"/>
    <w:rsid w:val="00054A4D"/>
    <w:rsid w:val="00070F29"/>
    <w:rsid w:val="0008212E"/>
    <w:rsid w:val="000E5707"/>
    <w:rsid w:val="001049D4"/>
    <w:rsid w:val="00122B79"/>
    <w:rsid w:val="001524F1"/>
    <w:rsid w:val="00152B0D"/>
    <w:rsid w:val="00180054"/>
    <w:rsid w:val="00183DD3"/>
    <w:rsid w:val="001967ED"/>
    <w:rsid w:val="001A29B5"/>
    <w:rsid w:val="001E7F6B"/>
    <w:rsid w:val="001F7BE1"/>
    <w:rsid w:val="00212685"/>
    <w:rsid w:val="002256E8"/>
    <w:rsid w:val="00244AC1"/>
    <w:rsid w:val="002B0FE6"/>
    <w:rsid w:val="002B1029"/>
    <w:rsid w:val="002C528F"/>
    <w:rsid w:val="002D0458"/>
    <w:rsid w:val="002E2300"/>
    <w:rsid w:val="002E5047"/>
    <w:rsid w:val="00314E80"/>
    <w:rsid w:val="00371DC7"/>
    <w:rsid w:val="00377E07"/>
    <w:rsid w:val="003A4364"/>
    <w:rsid w:val="003E1BC6"/>
    <w:rsid w:val="00415D68"/>
    <w:rsid w:val="00433B46"/>
    <w:rsid w:val="00435C4B"/>
    <w:rsid w:val="00460CE6"/>
    <w:rsid w:val="00462F62"/>
    <w:rsid w:val="00474028"/>
    <w:rsid w:val="0048171D"/>
    <w:rsid w:val="00490ACD"/>
    <w:rsid w:val="0049656E"/>
    <w:rsid w:val="004A0994"/>
    <w:rsid w:val="004A2C80"/>
    <w:rsid w:val="004B698B"/>
    <w:rsid w:val="004C26E8"/>
    <w:rsid w:val="004C3F94"/>
    <w:rsid w:val="004F2D1C"/>
    <w:rsid w:val="0051184D"/>
    <w:rsid w:val="00511E59"/>
    <w:rsid w:val="005313C9"/>
    <w:rsid w:val="00556ED6"/>
    <w:rsid w:val="005802BD"/>
    <w:rsid w:val="00582A60"/>
    <w:rsid w:val="00596AF1"/>
    <w:rsid w:val="005A24B3"/>
    <w:rsid w:val="005C4B5F"/>
    <w:rsid w:val="005D292D"/>
    <w:rsid w:val="00605122"/>
    <w:rsid w:val="00620AFA"/>
    <w:rsid w:val="00655F25"/>
    <w:rsid w:val="00665CBE"/>
    <w:rsid w:val="00680D92"/>
    <w:rsid w:val="0068291E"/>
    <w:rsid w:val="006950B1"/>
    <w:rsid w:val="006A0CAF"/>
    <w:rsid w:val="006B55F1"/>
    <w:rsid w:val="006D5E4C"/>
    <w:rsid w:val="006E2024"/>
    <w:rsid w:val="006E679C"/>
    <w:rsid w:val="006F2F78"/>
    <w:rsid w:val="006F720B"/>
    <w:rsid w:val="00707349"/>
    <w:rsid w:val="007155FE"/>
    <w:rsid w:val="0073337A"/>
    <w:rsid w:val="00791AD5"/>
    <w:rsid w:val="007A6D22"/>
    <w:rsid w:val="007D1038"/>
    <w:rsid w:val="007D1712"/>
    <w:rsid w:val="007D695F"/>
    <w:rsid w:val="007F3361"/>
    <w:rsid w:val="00801F15"/>
    <w:rsid w:val="008167E7"/>
    <w:rsid w:val="00830957"/>
    <w:rsid w:val="00845D3A"/>
    <w:rsid w:val="008531F7"/>
    <w:rsid w:val="008665CC"/>
    <w:rsid w:val="008B0506"/>
    <w:rsid w:val="008C4509"/>
    <w:rsid w:val="008D0F3E"/>
    <w:rsid w:val="009114AE"/>
    <w:rsid w:val="009150B1"/>
    <w:rsid w:val="009249F8"/>
    <w:rsid w:val="009331CA"/>
    <w:rsid w:val="00947928"/>
    <w:rsid w:val="00951D89"/>
    <w:rsid w:val="0098262E"/>
    <w:rsid w:val="009942F8"/>
    <w:rsid w:val="009A5CCE"/>
    <w:rsid w:val="009C0E55"/>
    <w:rsid w:val="009C2378"/>
    <w:rsid w:val="009E4898"/>
    <w:rsid w:val="009E5F7E"/>
    <w:rsid w:val="009F327A"/>
    <w:rsid w:val="00A008C5"/>
    <w:rsid w:val="00A0612C"/>
    <w:rsid w:val="00A44C32"/>
    <w:rsid w:val="00A64184"/>
    <w:rsid w:val="00A83251"/>
    <w:rsid w:val="00A9109F"/>
    <w:rsid w:val="00A92283"/>
    <w:rsid w:val="00AA42D4"/>
    <w:rsid w:val="00AE5617"/>
    <w:rsid w:val="00AF6B01"/>
    <w:rsid w:val="00B21F6A"/>
    <w:rsid w:val="00B37B71"/>
    <w:rsid w:val="00B527D0"/>
    <w:rsid w:val="00B57E56"/>
    <w:rsid w:val="00BC43E3"/>
    <w:rsid w:val="00C21065"/>
    <w:rsid w:val="00C2638B"/>
    <w:rsid w:val="00C3518B"/>
    <w:rsid w:val="00C46CA7"/>
    <w:rsid w:val="00C56C8D"/>
    <w:rsid w:val="00C57256"/>
    <w:rsid w:val="00C577EE"/>
    <w:rsid w:val="00C64B85"/>
    <w:rsid w:val="00C93851"/>
    <w:rsid w:val="00C97AC3"/>
    <w:rsid w:val="00CB40FB"/>
    <w:rsid w:val="00CC3666"/>
    <w:rsid w:val="00D2038B"/>
    <w:rsid w:val="00D20F3B"/>
    <w:rsid w:val="00D768BD"/>
    <w:rsid w:val="00DC079C"/>
    <w:rsid w:val="00DC4EE5"/>
    <w:rsid w:val="00DC6F5F"/>
    <w:rsid w:val="00DF080A"/>
    <w:rsid w:val="00DF4BFA"/>
    <w:rsid w:val="00E07D8B"/>
    <w:rsid w:val="00E10575"/>
    <w:rsid w:val="00E131E1"/>
    <w:rsid w:val="00E13DAC"/>
    <w:rsid w:val="00E257F9"/>
    <w:rsid w:val="00E852DD"/>
    <w:rsid w:val="00ED64CC"/>
    <w:rsid w:val="00EE1628"/>
    <w:rsid w:val="00F06E94"/>
    <w:rsid w:val="00F144EE"/>
    <w:rsid w:val="00FA7FC8"/>
    <w:rsid w:val="00FD0FAF"/>
    <w:rsid w:val="00FF7E2D"/>
    <w:rsid w:val="0529725C"/>
    <w:rsid w:val="08123F24"/>
    <w:rsid w:val="08E73603"/>
    <w:rsid w:val="0AD40440"/>
    <w:rsid w:val="0AE779D0"/>
    <w:rsid w:val="0E425D43"/>
    <w:rsid w:val="12E7492B"/>
    <w:rsid w:val="14C34F24"/>
    <w:rsid w:val="18912C31"/>
    <w:rsid w:val="1B530684"/>
    <w:rsid w:val="1CA55F37"/>
    <w:rsid w:val="1EA27958"/>
    <w:rsid w:val="1F90634B"/>
    <w:rsid w:val="21B667DC"/>
    <w:rsid w:val="23DD1433"/>
    <w:rsid w:val="25E371D4"/>
    <w:rsid w:val="29D81579"/>
    <w:rsid w:val="2A11144D"/>
    <w:rsid w:val="2A7C7BF7"/>
    <w:rsid w:val="2AF22E45"/>
    <w:rsid w:val="2B006133"/>
    <w:rsid w:val="2B265655"/>
    <w:rsid w:val="2C1005F7"/>
    <w:rsid w:val="2D497F42"/>
    <w:rsid w:val="2F183816"/>
    <w:rsid w:val="2F7C597C"/>
    <w:rsid w:val="35F75434"/>
    <w:rsid w:val="37187417"/>
    <w:rsid w:val="385B0E4C"/>
    <w:rsid w:val="3ADA4B90"/>
    <w:rsid w:val="3F487C50"/>
    <w:rsid w:val="4177481D"/>
    <w:rsid w:val="44623562"/>
    <w:rsid w:val="493A4AAE"/>
    <w:rsid w:val="4A10395E"/>
    <w:rsid w:val="4BBA1F09"/>
    <w:rsid w:val="4BEB02E1"/>
    <w:rsid w:val="4C151DBD"/>
    <w:rsid w:val="4CAA7809"/>
    <w:rsid w:val="4DD7113B"/>
    <w:rsid w:val="4E4B1ED8"/>
    <w:rsid w:val="522E2CD6"/>
    <w:rsid w:val="53973D6F"/>
    <w:rsid w:val="57C10A5F"/>
    <w:rsid w:val="586D09FC"/>
    <w:rsid w:val="5B4B66A7"/>
    <w:rsid w:val="5C66288B"/>
    <w:rsid w:val="5D731EE5"/>
    <w:rsid w:val="60DE1327"/>
    <w:rsid w:val="67433648"/>
    <w:rsid w:val="68703AFF"/>
    <w:rsid w:val="688403C1"/>
    <w:rsid w:val="68F769D8"/>
    <w:rsid w:val="6B735ED1"/>
    <w:rsid w:val="6ED25A79"/>
    <w:rsid w:val="6EF63C1C"/>
    <w:rsid w:val="6FF31845"/>
    <w:rsid w:val="7234578D"/>
    <w:rsid w:val="787F3DD7"/>
    <w:rsid w:val="7B705F89"/>
    <w:rsid w:val="7E991353"/>
    <w:rsid w:val="7ECB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华文仿宋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华文仿宋" w:hAnsi="华文仿宋" w:eastAsia="华文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105;&#30340;Win10&#25991;&#26723;\Documents\&#20844;&#25991;&#27169;&#29256;\&#21333;&#20301;&#20415;&#31546;%20&#22810;&#39029;&#26080;&#25220;&#36865;%20&#26087;&#2925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单位便笺 多页无抄送 旧版.dotx</Template>
  <Company>China</Company>
  <Pages>13</Pages>
  <Words>4816</Words>
  <Characters>5182</Characters>
  <Lines>59</Lines>
  <Paragraphs>16</Paragraphs>
  <TotalTime>1</TotalTime>
  <ScaleCrop>false</ScaleCrop>
  <LinksUpToDate>false</LinksUpToDate>
  <CharactersWithSpaces>8019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2019-03-13T10:16:00Z</dcterms:created>
  <dc:creator>User</dc:creator>
  <cp:lastModifiedBy>幻影2008</cp:lastModifiedBy>
  <cp:lastPrinted>2020-06-08T06:33:00Z</cp:lastPrinted>
  <dcterms:modified xsi:type="dcterms:W3CDTF">2022-05-30T09:11:43Z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925C99C2473E42E3A2991271F61517F8</vt:lpwstr>
  </property>
  <property fmtid="{D5CDD505-2E9C-101B-9397-08002B2CF9AE}" pid="4" name="commondata">
    <vt:lpwstr>eyJoZGlkIjoiMjIzZmUyMGEwOWNlMzk3Njg2Y2ExZDU4ODg3ZDUwODQifQ==</vt:lpwstr>
  </property>
</Properties>
</file>