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spacing w:line="579" w:lineRule="exact"/>
        <w:textAlignment w:val="center"/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position w:val="12"/>
          <w14:textFill>
            <w14:solidFill>
              <w14:schemeClr w14:val="tx1"/>
            </w14:solidFill>
          </w14:textFill>
        </w:rPr>
        <w:t>附件</w:t>
      </w:r>
      <w:r>
        <w:rPr>
          <w:rFonts w:hint="eastAsia"/>
          <w:color w:val="000000" w:themeColor="text1"/>
          <w:position w:val="12"/>
          <w14:textFill>
            <w14:solidFill>
              <w14:schemeClr w14:val="tx1"/>
            </w14:solidFill>
          </w14:textFill>
        </w:rPr>
        <w:t>2</w:t>
      </w:r>
    </w:p>
    <w:p>
      <w:pPr>
        <w:overflowPunct w:val="0"/>
        <w:autoSpaceDE w:val="0"/>
        <w:autoSpaceDN w:val="0"/>
        <w:spacing w:line="579" w:lineRule="exact"/>
        <w:textAlignment w:val="center"/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79" w:lineRule="exact"/>
        <w:jc w:val="center"/>
        <w:textAlignment w:val="center"/>
        <w:rPr>
          <w:rFonts w:hint="eastAsia" w:ascii="方正黑体_GBK" w:hAnsi="方正黑体_GBK" w:eastAsia="方正黑体_GBK" w:cs="方正黑体_GBK"/>
          <w:color w:val="000000" w:themeColor="text1"/>
          <w:position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position w:val="8"/>
          <w:sz w:val="44"/>
          <w:szCs w:val="44"/>
          <w14:textFill>
            <w14:solidFill>
              <w14:schemeClr w14:val="tx1"/>
            </w14:solidFill>
          </w14:textFill>
        </w:rPr>
        <w:t>报价承诺函</w:t>
      </w:r>
    </w:p>
    <w:p>
      <w:pPr>
        <w:overflowPunct w:val="0"/>
        <w:autoSpaceDE w:val="0"/>
        <w:autoSpaceDN w:val="0"/>
        <w:spacing w:line="579" w:lineRule="exac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79" w:lineRule="exact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致：云南省农业机械安全监理总站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根据贵方为云南省农业机械安全监理总站农机</w:t>
      </w:r>
      <w:r>
        <w:rPr>
          <w:rFonts w:hint="eastAsia" w:ascii="方正仿宋_GBK" w:hAnsi="方正仿宋_GBK" w:eastAsia="方正仿宋_GBK" w:cs="方正仿宋_GBK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监理员证件</w:t>
      </w: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采购项目的报价邀请，我方正式授权下述签字人   （姓名和职务）     全权代表  （供应商全称）   参加报价，并提交响应文件材料一份。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据此申请书，签字人兹宣布同意如下：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1．按邀请报价文件中采购货物需求和分项报价表，采购货物的单位总报价为人民币（大写）     元。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2．我方同意在《供应商单位须知》规定的递交响应文件材料截止日期起遵循本报价文件，并在《供应商单位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须知》第</w:t>
      </w:r>
      <w:r>
        <w:rPr>
          <w:rFonts w:hint="eastAsia" w:ascii="方正仿宋_GBK" w:hAnsi="方正仿宋_GBK" w:eastAsia="方正仿宋_GBK" w:cs="方正仿宋_GBK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项规定的有效期满之前均具有约束力。如果我方报价被接受，则至合同履行完毕、质保期满为止，本承诺书保持有效。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3．我方承诺已经具备《中华人民共和国政府采购法》中规定的参加政府采购活动的供应商应当具备的条件。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4．我方承诺严格遵守邀请报价文件中的各项要求及合同条款，在合同生效后     日内完成交货（或完工），并承担合同规定的责任义务。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5．同意应贵方要求提供与本次询价有关的任何数据和资料，并保证数据和资料的完整性和真实性，若有违反，我方愿意承担一切后果。若贵方需要，我方愿意提供我方作出的一切承诺的证明材料。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6．我方完全理解贵方不一定要接受最低报价的供应商为成交人的行为。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与本次报价有关的正式通讯地址如下：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联系地址：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邮政编码：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联系电话：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开户名称：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开户银行：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银行</w:t>
      </w:r>
      <w:r>
        <w:rPr>
          <w:rFonts w:hint="eastAsia" w:ascii="方正仿宋_GBK" w:hAnsi="方正仿宋_GBK" w:eastAsia="方正仿宋_GBK" w:cs="方正仿宋_GBK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账</w:t>
      </w: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 xml:space="preserve">号： 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申请人：（要求填写供应商单位全称并盖单位公章）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法定代表人或其委托代理人：（签字或盖章）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79" w:lineRule="exact"/>
        <w:ind w:right="1264" w:rightChars="400" w:firstLine="632" w:firstLineChars="200"/>
        <w:jc w:val="right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年   月   日</w:t>
      </w:r>
    </w:p>
    <w:p>
      <w:pPr>
        <w:overflowPunct w:val="0"/>
        <w:autoSpaceDE w:val="0"/>
        <w:autoSpaceDN w:val="0"/>
        <w:spacing w:line="579" w:lineRule="exact"/>
        <w:ind w:right="1264" w:rightChars="400" w:firstLine="632" w:firstLineChars="200"/>
        <w:jc w:val="righ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79" w:lineRule="exact"/>
        <w:ind w:right="1264" w:rightChars="400" w:firstLine="632" w:firstLineChars="200"/>
        <w:jc w:val="righ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79" w:lineRule="exact"/>
        <w:ind w:right="1264" w:rightChars="400" w:firstLine="632" w:firstLineChars="200"/>
        <w:jc w:val="righ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280" w:lineRule="exact"/>
        <w:ind w:left="916" w:hanging="917" w:hangingChars="445"/>
        <w:jc w:val="left"/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说明：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．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未填写本表格的供应商将不能通过初步评审。</w:t>
      </w:r>
    </w:p>
    <w:p>
      <w:pPr>
        <w:widowControl/>
        <w:spacing w:line="280" w:lineRule="exact"/>
        <w:ind w:left="918" w:leftChars="193" w:hanging="309" w:hangingChars="15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．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本承诺函内容不得擅自修改。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389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6AD03F-16C3-406B-9B42-DDBE73AB36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2" w:fontKey="{FD94AC0A-E7E7-4DDB-8CAB-578DE72CC7BA}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3" w:fontKey="{57E98CEE-DCA0-4BAC-ACAF-386B32D7E56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right="320" w:rightChars="100"/>
      <w:jc w:val="right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t xml:space="preserve">－ </w:t>
    </w:r>
    <w:sdt>
      <w:sdtPr>
        <w:rPr>
          <w:rFonts w:asciiTheme="minorEastAsia" w:hAnsiTheme="minorEastAsia" w:eastAsiaTheme="minorEastAsia"/>
          <w:sz w:val="28"/>
          <w:szCs w:val="28"/>
        </w:rPr>
        <w:id w:val="191049452"/>
        <w:docPartObj>
          <w:docPartGallery w:val="autotext"/>
        </w:docPartObj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13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－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20" w:leftChars="100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t xml:space="preserve">－ </w:t>
    </w:r>
    <w:sdt>
      <w:sdtPr>
        <w:rPr>
          <w:rFonts w:asciiTheme="minorEastAsia" w:hAnsiTheme="minorEastAsia" w:eastAsiaTheme="minorEastAsia"/>
          <w:sz w:val="28"/>
          <w:szCs w:val="28"/>
        </w:rPr>
        <w:id w:val="218716118"/>
        <w:docPartObj>
          <w:docPartGallery w:val="autotext"/>
        </w:docPartObj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－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5M2VjMzRmNDIwM2M0NTJjM2RlMGU5ODJhMDFjMGEifQ=="/>
  </w:docVars>
  <w:rsids>
    <w:rsidRoot w:val="00C56C8D"/>
    <w:rsid w:val="0000654D"/>
    <w:rsid w:val="0000709A"/>
    <w:rsid w:val="00010C3E"/>
    <w:rsid w:val="00037496"/>
    <w:rsid w:val="00041AF4"/>
    <w:rsid w:val="000423CA"/>
    <w:rsid w:val="0004443C"/>
    <w:rsid w:val="00054A4D"/>
    <w:rsid w:val="00070F29"/>
    <w:rsid w:val="0008212E"/>
    <w:rsid w:val="000E5707"/>
    <w:rsid w:val="001049D4"/>
    <w:rsid w:val="00122B79"/>
    <w:rsid w:val="001524F1"/>
    <w:rsid w:val="00152B0D"/>
    <w:rsid w:val="00180054"/>
    <w:rsid w:val="00183DD3"/>
    <w:rsid w:val="001967ED"/>
    <w:rsid w:val="001A29B5"/>
    <w:rsid w:val="001E7F6B"/>
    <w:rsid w:val="001F7BE1"/>
    <w:rsid w:val="00212685"/>
    <w:rsid w:val="002256E8"/>
    <w:rsid w:val="00244AC1"/>
    <w:rsid w:val="002B0FE6"/>
    <w:rsid w:val="002B1029"/>
    <w:rsid w:val="002C528F"/>
    <w:rsid w:val="002D0458"/>
    <w:rsid w:val="002E2300"/>
    <w:rsid w:val="002E5047"/>
    <w:rsid w:val="00314E80"/>
    <w:rsid w:val="00371DC7"/>
    <w:rsid w:val="00377E07"/>
    <w:rsid w:val="003A4364"/>
    <w:rsid w:val="003E1BC6"/>
    <w:rsid w:val="00415D68"/>
    <w:rsid w:val="00433B46"/>
    <w:rsid w:val="00435C4B"/>
    <w:rsid w:val="00460CE6"/>
    <w:rsid w:val="00462F62"/>
    <w:rsid w:val="00474028"/>
    <w:rsid w:val="0048171D"/>
    <w:rsid w:val="00490ACD"/>
    <w:rsid w:val="0049656E"/>
    <w:rsid w:val="004A0994"/>
    <w:rsid w:val="004A2C80"/>
    <w:rsid w:val="004B698B"/>
    <w:rsid w:val="004C26E8"/>
    <w:rsid w:val="004C3F94"/>
    <w:rsid w:val="004F2D1C"/>
    <w:rsid w:val="0051184D"/>
    <w:rsid w:val="00511E59"/>
    <w:rsid w:val="005313C9"/>
    <w:rsid w:val="00556ED6"/>
    <w:rsid w:val="005802BD"/>
    <w:rsid w:val="00582A60"/>
    <w:rsid w:val="00596AF1"/>
    <w:rsid w:val="005A24B3"/>
    <w:rsid w:val="005C4B5F"/>
    <w:rsid w:val="005D292D"/>
    <w:rsid w:val="00605122"/>
    <w:rsid w:val="00620AFA"/>
    <w:rsid w:val="00655F25"/>
    <w:rsid w:val="00665CBE"/>
    <w:rsid w:val="00680D92"/>
    <w:rsid w:val="0068291E"/>
    <w:rsid w:val="006950B1"/>
    <w:rsid w:val="006A0CAF"/>
    <w:rsid w:val="006B55F1"/>
    <w:rsid w:val="006D5E4C"/>
    <w:rsid w:val="006E2024"/>
    <w:rsid w:val="006E679C"/>
    <w:rsid w:val="006F2F78"/>
    <w:rsid w:val="006F720B"/>
    <w:rsid w:val="00707349"/>
    <w:rsid w:val="007155FE"/>
    <w:rsid w:val="0073337A"/>
    <w:rsid w:val="00791AD5"/>
    <w:rsid w:val="007A6D22"/>
    <w:rsid w:val="007D1038"/>
    <w:rsid w:val="007D1712"/>
    <w:rsid w:val="007D695F"/>
    <w:rsid w:val="007F3361"/>
    <w:rsid w:val="00801F15"/>
    <w:rsid w:val="008167E7"/>
    <w:rsid w:val="00830957"/>
    <w:rsid w:val="00845D3A"/>
    <w:rsid w:val="008531F7"/>
    <w:rsid w:val="008665CC"/>
    <w:rsid w:val="008B0506"/>
    <w:rsid w:val="008C4509"/>
    <w:rsid w:val="008D0F3E"/>
    <w:rsid w:val="009114AE"/>
    <w:rsid w:val="009150B1"/>
    <w:rsid w:val="009249F8"/>
    <w:rsid w:val="009331CA"/>
    <w:rsid w:val="00947928"/>
    <w:rsid w:val="00951D89"/>
    <w:rsid w:val="0098262E"/>
    <w:rsid w:val="009942F8"/>
    <w:rsid w:val="009A5CCE"/>
    <w:rsid w:val="009C0E55"/>
    <w:rsid w:val="009C2378"/>
    <w:rsid w:val="009E4898"/>
    <w:rsid w:val="009E5F7E"/>
    <w:rsid w:val="009F327A"/>
    <w:rsid w:val="00A008C5"/>
    <w:rsid w:val="00A0612C"/>
    <w:rsid w:val="00A44C32"/>
    <w:rsid w:val="00A64184"/>
    <w:rsid w:val="00A83251"/>
    <w:rsid w:val="00A9109F"/>
    <w:rsid w:val="00A92283"/>
    <w:rsid w:val="00AA42D4"/>
    <w:rsid w:val="00AE5617"/>
    <w:rsid w:val="00AF6B01"/>
    <w:rsid w:val="00B21F6A"/>
    <w:rsid w:val="00B37B71"/>
    <w:rsid w:val="00B527D0"/>
    <w:rsid w:val="00B57E56"/>
    <w:rsid w:val="00BC43E3"/>
    <w:rsid w:val="00C21065"/>
    <w:rsid w:val="00C2638B"/>
    <w:rsid w:val="00C3518B"/>
    <w:rsid w:val="00C46CA7"/>
    <w:rsid w:val="00C56C8D"/>
    <w:rsid w:val="00C57256"/>
    <w:rsid w:val="00C577EE"/>
    <w:rsid w:val="00C64B85"/>
    <w:rsid w:val="00C93851"/>
    <w:rsid w:val="00C97AC3"/>
    <w:rsid w:val="00CB40FB"/>
    <w:rsid w:val="00CC3666"/>
    <w:rsid w:val="00D2038B"/>
    <w:rsid w:val="00D20F3B"/>
    <w:rsid w:val="00D768BD"/>
    <w:rsid w:val="00DC079C"/>
    <w:rsid w:val="00DC4EE5"/>
    <w:rsid w:val="00DC6F5F"/>
    <w:rsid w:val="00DF080A"/>
    <w:rsid w:val="00DF4BFA"/>
    <w:rsid w:val="00E07D8B"/>
    <w:rsid w:val="00E10575"/>
    <w:rsid w:val="00E131E1"/>
    <w:rsid w:val="00E13DAC"/>
    <w:rsid w:val="00E257F9"/>
    <w:rsid w:val="00E852DD"/>
    <w:rsid w:val="00ED64CC"/>
    <w:rsid w:val="00EE1628"/>
    <w:rsid w:val="00F06E94"/>
    <w:rsid w:val="00F144EE"/>
    <w:rsid w:val="00FA7FC8"/>
    <w:rsid w:val="00FD0FAF"/>
    <w:rsid w:val="00FF7E2D"/>
    <w:rsid w:val="0529725C"/>
    <w:rsid w:val="08044CFF"/>
    <w:rsid w:val="08123F24"/>
    <w:rsid w:val="08E73603"/>
    <w:rsid w:val="0AD40440"/>
    <w:rsid w:val="0AE779D0"/>
    <w:rsid w:val="0E425D43"/>
    <w:rsid w:val="12E7492B"/>
    <w:rsid w:val="14C34F24"/>
    <w:rsid w:val="18912C31"/>
    <w:rsid w:val="1B530684"/>
    <w:rsid w:val="1CA55F37"/>
    <w:rsid w:val="1EA27958"/>
    <w:rsid w:val="1F90634B"/>
    <w:rsid w:val="21B667DC"/>
    <w:rsid w:val="23DD1433"/>
    <w:rsid w:val="25E371D4"/>
    <w:rsid w:val="29D81579"/>
    <w:rsid w:val="2A11144D"/>
    <w:rsid w:val="2A7C7BF7"/>
    <w:rsid w:val="2B006133"/>
    <w:rsid w:val="2B265655"/>
    <w:rsid w:val="2C1005F7"/>
    <w:rsid w:val="2D497F42"/>
    <w:rsid w:val="2F183816"/>
    <w:rsid w:val="2F7C597C"/>
    <w:rsid w:val="35F75434"/>
    <w:rsid w:val="37187417"/>
    <w:rsid w:val="385B0E4C"/>
    <w:rsid w:val="3ADA4B90"/>
    <w:rsid w:val="3F487C50"/>
    <w:rsid w:val="4177481D"/>
    <w:rsid w:val="44623562"/>
    <w:rsid w:val="493A4AAE"/>
    <w:rsid w:val="4A10395E"/>
    <w:rsid w:val="4BBA1F09"/>
    <w:rsid w:val="4BEB02E1"/>
    <w:rsid w:val="4C151DBD"/>
    <w:rsid w:val="4CAA7809"/>
    <w:rsid w:val="4DD7113B"/>
    <w:rsid w:val="4E4B1ED8"/>
    <w:rsid w:val="522E2CD6"/>
    <w:rsid w:val="53973D6F"/>
    <w:rsid w:val="57C10A5F"/>
    <w:rsid w:val="586D09FC"/>
    <w:rsid w:val="5B4B66A7"/>
    <w:rsid w:val="5C66288B"/>
    <w:rsid w:val="5D731EE5"/>
    <w:rsid w:val="60DE1327"/>
    <w:rsid w:val="621F51E1"/>
    <w:rsid w:val="67433648"/>
    <w:rsid w:val="68703AFF"/>
    <w:rsid w:val="688403C1"/>
    <w:rsid w:val="68F769D8"/>
    <w:rsid w:val="6B735ED1"/>
    <w:rsid w:val="6ED25A79"/>
    <w:rsid w:val="6EF63C1C"/>
    <w:rsid w:val="6FF31845"/>
    <w:rsid w:val="7234578D"/>
    <w:rsid w:val="787F3DD7"/>
    <w:rsid w:val="7B705F89"/>
    <w:rsid w:val="7E991353"/>
    <w:rsid w:val="7ECB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华文仿宋" w:hAnsi="华文仿宋" w:eastAsia="华文仿宋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rFonts w:ascii="华文仿宋" w:hAnsi="华文仿宋" w:eastAsia="华文仿宋"/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rFonts w:ascii="华文仿宋" w:hAnsi="华文仿宋" w:eastAsia="华文仿宋"/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="华文仿宋" w:hAnsi="华文仿宋" w:eastAsia="华文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5105;&#30340;Win10&#25991;&#26723;\Documents\&#20844;&#25991;&#27169;&#29256;\&#21333;&#20301;&#20415;&#31546;%20&#22810;&#39029;&#26080;&#25220;&#36865;%20&#26087;&#29256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单位便笺 多页无抄送 旧版.dotx</Template>
  <Company>China</Company>
  <Pages>13</Pages>
  <Words>4816</Words>
  <Characters>5182</Characters>
  <Lines>59</Lines>
  <Paragraphs>16</Paragraphs>
  <TotalTime>1</TotalTime>
  <ScaleCrop>false</ScaleCrop>
  <LinksUpToDate>false</LinksUpToDate>
  <CharactersWithSpaces>8019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2019-03-13T10:16:00Z</dcterms:created>
  <dc:creator>User</dc:creator>
  <cp:lastModifiedBy>李纹秀</cp:lastModifiedBy>
  <cp:lastPrinted>2020-06-08T06:33:00Z</cp:lastPrinted>
  <dcterms:modified xsi:type="dcterms:W3CDTF">2022-05-30T09:28:29Z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4B40ED7D981A41DD8531D0681AF71819</vt:lpwstr>
  </property>
  <property fmtid="{D5CDD505-2E9C-101B-9397-08002B2CF9AE}" pid="4" name="commondata">
    <vt:lpwstr>eyJoZGlkIjoiMjIzZmUyMGEwOWNlMzk3Njg2Y2ExZDU4ODg3ZDUwODQifQ==</vt:lpwstr>
  </property>
</Properties>
</file>