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26B20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color w:val="000000" w:themeColor="text1"/>
          <w:position w:val="12"/>
          <w14:textFill>
            <w14:solidFill>
              <w14:schemeClr w14:val="tx1"/>
            </w14:solidFill>
          </w14:textFill>
        </w:rPr>
        <w:t>2</w:t>
      </w:r>
    </w:p>
    <w:p w14:paraId="025C216C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 w14:paraId="695E2801">
      <w:pPr>
        <w:overflowPunct w:val="0"/>
        <w:autoSpaceDE w:val="0"/>
        <w:autoSpaceDN w:val="0"/>
        <w:spacing w:line="579" w:lineRule="exact"/>
        <w:jc w:val="center"/>
        <w:textAlignment w:val="center"/>
        <w:rPr>
          <w:rFonts w:hint="eastAsia" w:ascii="方正黑体_GBK" w:hAnsi="方正黑体_GBK" w:eastAsia="方正黑体_GBK" w:cs="方正黑体_GBK"/>
          <w:color w:val="000000" w:themeColor="text1"/>
          <w:position w:val="8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position w:val="8"/>
          <w:sz w:val="44"/>
          <w:szCs w:val="44"/>
          <w14:textFill>
            <w14:solidFill>
              <w14:schemeClr w14:val="tx1"/>
            </w14:solidFill>
          </w14:textFill>
        </w:rPr>
        <w:t>报价承诺函</w:t>
      </w:r>
    </w:p>
    <w:p w14:paraId="52A4D0EE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718E9D9">
      <w:pPr>
        <w:overflowPunct w:val="0"/>
        <w:autoSpaceDE w:val="0"/>
        <w:autoSpaceDN w:val="0"/>
        <w:spacing w:line="579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致：云南省农业机械安全监理总站</w:t>
      </w:r>
    </w:p>
    <w:p w14:paraId="0FFD6F0D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根据贵方2026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年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农机安全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监理行政许可品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印刷服务采购项目的报价，我方正式授权下述签字人   （姓名和职务）     全权代表  （供应商全称）   参加报价，并提交响应文件材料一份。</w:t>
      </w:r>
    </w:p>
    <w:p w14:paraId="2FBAB62B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据此申请书，签字人兹宣布同意如下：</w:t>
      </w:r>
    </w:p>
    <w:p w14:paraId="47667E9B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按邀请报价文件中采购货物需求和分项报价表，采购货物的单位总报价为人民币（大写）     元。</w:t>
      </w:r>
    </w:p>
    <w:p w14:paraId="0BA326F3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我方同意在《供应商单位须知》规定的递交响应文件材料截止日期起遵循本报价文件，并在《供应商单位须知》第</w:t>
      </w:r>
      <w:r>
        <w:rPr>
          <w:rFonts w:hint="eastAsia" w:ascii="方正仿宋_GBK" w:hAnsi="方正仿宋_GBK" w:eastAsia="方正仿宋_GBK" w:cs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项规定的有效期满之前均具有约束力。如果我方报价被接受，则至合同履行完毕、质保期满为止，本承诺书保持有效。</w:t>
      </w:r>
    </w:p>
    <w:p w14:paraId="0C0811DE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我方承诺已经具备《中华人民共和国政府采购法》中规定的参加政府采购活动的供应商应当具备的条件。</w:t>
      </w:r>
    </w:p>
    <w:p w14:paraId="016D1155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我方承诺严格遵守邀请报价文件中的各项要求及合同条款，在合同生效后     日内完成交货（或完工），并承担合同规定的责任义务。</w:t>
      </w:r>
    </w:p>
    <w:p w14:paraId="1F883E29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同意应贵方要求提供与本次询价有关的任何数据和资料，并保证数据和资料的完整性和真实性，若有违反，我方愿意承担一切后果。若贵方需要，我方愿意提供我方作出的一切承诺的证明材料。</w:t>
      </w:r>
    </w:p>
    <w:p w14:paraId="57ACCF68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我方完全理解贵方不一定要接受最低报价的供应商为成交人的行为。</w:t>
      </w:r>
    </w:p>
    <w:p w14:paraId="64E7EBA7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与本次报价有关的正式通讯地址如下：</w:t>
      </w:r>
    </w:p>
    <w:p w14:paraId="078EDA15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联系地址：</w:t>
      </w:r>
    </w:p>
    <w:p w14:paraId="071E4403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邮政编码：</w:t>
      </w:r>
    </w:p>
    <w:p w14:paraId="7FCD718F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联系电话：</w:t>
      </w:r>
    </w:p>
    <w:p w14:paraId="44F47358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开户名称：</w:t>
      </w:r>
    </w:p>
    <w:p w14:paraId="5BA88625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开户银行：</w:t>
      </w:r>
    </w:p>
    <w:p w14:paraId="2C78C308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银行</w:t>
      </w:r>
      <w:r>
        <w:rPr>
          <w:rFonts w:hint="eastAsia" w:ascii="方正仿宋_GBK" w:hAnsi="方正仿宋_GBK" w:eastAsia="方正仿宋_GBK" w:cs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账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 xml:space="preserve">号： </w:t>
      </w:r>
    </w:p>
    <w:p w14:paraId="761C987E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5A158955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申请人：（要求填写供应商单位全称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4EBC07B1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4528E522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2C3CB411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186DD9C">
      <w:pPr>
        <w:overflowPunct w:val="0"/>
        <w:autoSpaceDE w:val="0"/>
        <w:autoSpaceDN w:val="0"/>
        <w:spacing w:line="579" w:lineRule="exact"/>
        <w:ind w:right="1264" w:rightChars="400" w:firstLine="632" w:firstLineChars="200"/>
        <w:jc w:val="righ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p w14:paraId="2CDE0B38">
      <w:pPr>
        <w:overflowPunct w:val="0"/>
        <w:autoSpaceDE w:val="0"/>
        <w:autoSpaceDN w:val="0"/>
        <w:spacing w:line="579" w:lineRule="exact"/>
        <w:ind w:right="1264" w:rightChars="400" w:firstLine="632" w:firstLineChars="200"/>
        <w:jc w:val="righ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6B345A6">
      <w:pPr>
        <w:overflowPunct w:val="0"/>
        <w:autoSpaceDE w:val="0"/>
        <w:autoSpaceDN w:val="0"/>
        <w:spacing w:line="579" w:lineRule="exact"/>
        <w:ind w:right="1264" w:rightChars="400" w:firstLine="632" w:firstLineChars="200"/>
        <w:jc w:val="righ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29D759F">
      <w:pPr>
        <w:overflowPunct w:val="0"/>
        <w:autoSpaceDE w:val="0"/>
        <w:autoSpaceDN w:val="0"/>
        <w:spacing w:line="579" w:lineRule="exact"/>
        <w:ind w:right="1264" w:rightChars="400" w:firstLine="632" w:firstLineChars="200"/>
        <w:jc w:val="righ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8CBF115">
      <w:pPr>
        <w:widowControl/>
        <w:spacing w:line="280" w:lineRule="exact"/>
        <w:ind w:left="916" w:hanging="917" w:hangingChars="445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说明：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未填写本表格的供应商将不能通过初步评审。</w:t>
      </w:r>
    </w:p>
    <w:p w14:paraId="234FABF8">
      <w:pPr>
        <w:widowControl/>
        <w:spacing w:line="280" w:lineRule="exact"/>
        <w:ind w:left="918" w:leftChars="193" w:hanging="309" w:hangingChars="15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本承诺函内容不得擅自修改。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F6250B-1797-4B13-BEDE-DD8664F3F79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98AA297-1043-45ED-9534-2C90AE2D0198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2CD8018-BAF7-469E-9618-AE3D497764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92BFD">
    <w:pPr>
      <w:pStyle w:val="3"/>
      <w:wordWrap w:val="0"/>
      <w:ind w:right="320" w:rightChars="100"/>
      <w:jc w:val="right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191049452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13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14947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8044CFF"/>
    <w:rsid w:val="08123F24"/>
    <w:rsid w:val="08E73603"/>
    <w:rsid w:val="0AD40440"/>
    <w:rsid w:val="0AE779D0"/>
    <w:rsid w:val="0E425D43"/>
    <w:rsid w:val="12E7492B"/>
    <w:rsid w:val="14C34F24"/>
    <w:rsid w:val="18912C31"/>
    <w:rsid w:val="1B530684"/>
    <w:rsid w:val="1CA55F37"/>
    <w:rsid w:val="1EA27958"/>
    <w:rsid w:val="1F90634B"/>
    <w:rsid w:val="21B667DC"/>
    <w:rsid w:val="23DD1433"/>
    <w:rsid w:val="24972FB2"/>
    <w:rsid w:val="25E371D4"/>
    <w:rsid w:val="29D81579"/>
    <w:rsid w:val="2A11144D"/>
    <w:rsid w:val="2A7C7BF7"/>
    <w:rsid w:val="2B006133"/>
    <w:rsid w:val="2B265655"/>
    <w:rsid w:val="2C1005F7"/>
    <w:rsid w:val="2D497F42"/>
    <w:rsid w:val="2F183816"/>
    <w:rsid w:val="2F7C597C"/>
    <w:rsid w:val="35F75434"/>
    <w:rsid w:val="36E94542"/>
    <w:rsid w:val="37187417"/>
    <w:rsid w:val="385B0E4C"/>
    <w:rsid w:val="3ADA4B90"/>
    <w:rsid w:val="3F487C50"/>
    <w:rsid w:val="4177481D"/>
    <w:rsid w:val="44623562"/>
    <w:rsid w:val="493A4AAE"/>
    <w:rsid w:val="4A10395E"/>
    <w:rsid w:val="4B5B3C90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21F51E1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7EE781B"/>
    <w:rsid w:val="787F3DD7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73c15ddb-3c7e-4438-ab60-11970e4e253f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47667E9B</paraID>
      <start>0</start>
      <end>2</end>
      <status>modified</status>
      <modifiedWord>1.</modifiedWord>
      <trackRevisions>false</trackRevisions>
    </reviewItem>
    <reviewItem>
      <errorID>a2209d60-f2a6-4082-a646-7f9bb37fdb8a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BA326F3</paraID>
      <start>0</start>
      <end>2</end>
      <status>modified</status>
      <modifiedWord>2.</modifiedWord>
      <trackRevisions>false</trackRevisions>
    </reviewItem>
    <reviewItem>
      <errorID>0ae94162-8a90-42d2-bac2-ca72b0d79e21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C0811DE</paraID>
      <start>0</start>
      <end>2</end>
      <status>modified</status>
      <modifiedWord>3.</modifiedWord>
      <trackRevisions>false</trackRevisions>
    </reviewItem>
    <reviewItem>
      <errorID>21be7f15-df68-4d81-838d-dea57879b4d6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16D1155</paraID>
      <start>0</start>
      <end>2</end>
      <status>modified</status>
      <modifiedWord>4.</modifiedWord>
      <trackRevisions>false</trackRevisions>
    </reviewItem>
    <reviewItem>
      <errorID>df6efc04-dd69-4f26-a02b-a7ab920d7054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1F883E29</paraID>
      <start>0</start>
      <end>2</end>
      <status>modified</status>
      <modifiedWord>5.</modifiedWord>
      <trackRevisions>false</trackRevisions>
    </reviewItem>
    <reviewItem>
      <errorID>11f5837f-33ea-43da-bbe2-72bebdb7ff8d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57ACCF68</paraID>
      <start>0</start>
      <end>2</end>
      <status>modified</status>
      <modifiedWord>6.</modifiedWord>
      <trackRevisions>false</trackRevisions>
    </reviewItem>
    <reviewItem>
      <errorID>bc5f1a01-b154-459d-a63f-b8aa568ce34a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5A158955</paraID>
      <start>16</start>
      <end>18</end>
      <status>modified</status>
      <modifiedWord>并加</modifiedWord>
      <trackRevisions>false</trackRevisions>
    </reviewItem>
    <reviewItem>
      <errorID>620103eb-bf55-46fc-9e88-153ad6628b65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234FABF8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5e986a0-7cd8-4b65-9ddf-1d0316fb47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2</Pages>
  <Words>615</Words>
  <Characters>627</Characters>
  <Lines>59</Lines>
  <Paragraphs>16</Paragraphs>
  <TotalTime>1</TotalTime>
  <ScaleCrop>false</ScaleCrop>
  <LinksUpToDate>false</LinksUpToDate>
  <CharactersWithSpaces>657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2026-09-07T02:18:00Z</cp:lastPrinted>
  <dcterms:modified xsi:type="dcterms:W3CDTF">2026-09-07T10:48:41Z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4B40ED7D981A41DD8531D0681AF71819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