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4F5FD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rFonts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4</w:t>
      </w:r>
    </w:p>
    <w:p w14:paraId="1F46AB5C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</w:p>
    <w:p w14:paraId="4A259387">
      <w:pPr>
        <w:overflowPunct w:val="0"/>
        <w:autoSpaceDE w:val="0"/>
        <w:autoSpaceDN w:val="0"/>
        <w:spacing w:line="540" w:lineRule="exact"/>
        <w:jc w:val="center"/>
        <w:textAlignment w:val="center"/>
        <w:rPr>
          <w:rFonts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  <w:t>技术规格偏离表</w:t>
      </w:r>
    </w:p>
    <w:p w14:paraId="32451C5D">
      <w:pPr>
        <w:widowControl/>
        <w:spacing w:line="520" w:lineRule="exact"/>
        <w:ind w:firstLine="632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9292139">
      <w:pPr>
        <w:widowControl/>
        <w:spacing w:line="520" w:lineRule="exact"/>
        <w:ind w:firstLine="632" w:firstLineChars="200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参加报价的供应商单位应按所报产品的实际技术参数，逐条对应邀请报价文件的第二部分“采购货物需求”中要求的技术规范如实、完整、准确</w:t>
      </w:r>
      <w:r>
        <w:rPr>
          <w:rFonts w:hint="eastAsia" w:ascii="方正仿宋_GBK" w:hAnsi="方正仿宋_GBK" w:eastAsia="方正仿宋_GBK" w:cs="方正仿宋_GBK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填写该表。本表格将作为对参加报价的供应商单位技术部分的评审依据，未填写本表格的供应商将不能通过响应文件材料评审。</w:t>
      </w:r>
    </w:p>
    <w:p w14:paraId="395C7750">
      <w:pPr>
        <w:overflowPunct w:val="0"/>
        <w:autoSpaceDE w:val="0"/>
        <w:autoSpaceDN w:val="0"/>
        <w:spacing w:line="240" w:lineRule="exact"/>
        <w:jc w:val="left"/>
        <w:textAlignment w:val="center"/>
        <w:rPr>
          <w:rFonts w:eastAsia="华文中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2026</w:t>
      </w:r>
      <w:r>
        <w:rPr>
          <w:rFonts w:hint="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年</w:t>
      </w:r>
      <w:bookmarkStart w:id="0" w:name="_GoBack"/>
      <w:bookmarkEnd w:id="0"/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农机安全监理</w:t>
      </w:r>
      <w:r>
        <w:rPr>
          <w:rFonts w:hint="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行政许可品</w:t>
      </w: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印刷服务采购项目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81"/>
        <w:gridCol w:w="1392"/>
        <w:gridCol w:w="2308"/>
        <w:gridCol w:w="2308"/>
        <w:gridCol w:w="781"/>
        <w:gridCol w:w="1388"/>
      </w:tblGrid>
      <w:tr w14:paraId="2C6316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6A250539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77" w:type="pct"/>
            <w:vAlign w:val="center"/>
          </w:tcPr>
          <w:p w14:paraId="505026B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1288" w:type="pct"/>
            <w:vAlign w:val="center"/>
          </w:tcPr>
          <w:p w14:paraId="01F3FFEE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邀请报价文件中</w:t>
            </w:r>
          </w:p>
          <w:p w14:paraId="03AF43D1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技术规范、要求</w:t>
            </w:r>
          </w:p>
        </w:tc>
        <w:tc>
          <w:tcPr>
            <w:tcW w:w="1288" w:type="pct"/>
            <w:vAlign w:val="center"/>
          </w:tcPr>
          <w:p w14:paraId="61F4355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技术参数及配置</w:t>
            </w:r>
          </w:p>
        </w:tc>
        <w:tc>
          <w:tcPr>
            <w:tcW w:w="436" w:type="pct"/>
            <w:vAlign w:val="center"/>
          </w:tcPr>
          <w:p w14:paraId="0B87FF93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  <w:tc>
          <w:tcPr>
            <w:tcW w:w="777" w:type="pct"/>
            <w:vAlign w:val="center"/>
          </w:tcPr>
          <w:p w14:paraId="2EF2F9B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其他说明</w:t>
            </w:r>
          </w:p>
        </w:tc>
      </w:tr>
      <w:tr w14:paraId="7D59E8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028B07C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4C3A1C7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1213066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7ED8975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16F5F86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7D1A5BE0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D9B4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3E76A080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081F5073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3F3FDA7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298A5F9B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65F3971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036ACF90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66B6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7C65B88A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437B71E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0917096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4A76129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4B032A50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3C8EAA4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DF9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10199DD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60D4D5F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35C8E10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0622D72E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59E91239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140BEF73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6F7D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74EBDD49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4662E0B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0631BF7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428D480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083EEEE1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5277693C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8FFA942">
      <w:pPr>
        <w:widowControl/>
        <w:spacing w:line="520" w:lineRule="exact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A5F9CE9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供应商：（填写供应商单位全称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并加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盖单位公章）</w:t>
      </w:r>
    </w:p>
    <w:p w14:paraId="7D7BF35C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056CAC0F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 w14:paraId="747B7EA4">
      <w:pPr>
        <w:widowControl/>
        <w:spacing w:line="52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7FE4733">
      <w:pPr>
        <w:widowControl/>
        <w:spacing w:line="520" w:lineRule="exact"/>
        <w:ind w:right="1264" w:rightChars="400"/>
        <w:jc w:val="righ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p w14:paraId="7BB87759">
      <w:pPr>
        <w:widowControl/>
        <w:spacing w:line="300" w:lineRule="exact"/>
        <w:ind w:right="1264" w:rightChars="400"/>
        <w:jc w:val="righ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0EDB9D7">
      <w:pPr>
        <w:widowControl/>
        <w:spacing w:line="280" w:lineRule="exact"/>
        <w:ind w:left="916" w:hanging="917" w:hangingChars="445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说明：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表格中“货物名称”及“</w:t>
      </w: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报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价文件技术规范、要求”可按“货物需求”内容复制。</w:t>
      </w:r>
    </w:p>
    <w:p w14:paraId="52A17205">
      <w:pPr>
        <w:widowControl/>
        <w:spacing w:line="280" w:lineRule="exact"/>
        <w:ind w:left="918" w:leftChars="193" w:hanging="309" w:hangingChars="150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表格中技术参数及配置”请根据实际所报产品情况如实、完整、准确地填写，请勿复制粘贴。若由于疏忽大意或未能完整、如实填写，导致的一切后果由参加</w:t>
      </w: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的供应商自行承担。</w:t>
      </w:r>
    </w:p>
    <w:p w14:paraId="7916DBBE">
      <w:pPr>
        <w:widowControl/>
        <w:spacing w:line="280" w:lineRule="exact"/>
        <w:ind w:left="918" w:leftChars="193" w:hanging="309" w:hangingChars="150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表格中“偏离”部分，只能如实填写“负偏离”“正偏离”或“无偏离”。</w:t>
      </w:r>
    </w:p>
    <w:p w14:paraId="3DC3E7D7">
      <w:pPr>
        <w:widowControl/>
        <w:spacing w:line="280" w:lineRule="exact"/>
        <w:ind w:left="918" w:leftChars="193" w:hanging="309" w:hangingChars="150"/>
        <w:jc w:val="left"/>
        <w:rPr>
          <w:rFonts w:hint="eastAsia" w:eastAsia="黑体"/>
          <w:color w:val="C00000"/>
          <w:sz w:val="21"/>
          <w:szCs w:val="21"/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本表格中内容与响应文件材料其余部分不一致的，以本表格为准。</w:t>
      </w:r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1F203B-E517-49C9-B760-0949CA26836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FFD854D-92B5-4479-9D68-ABDE4DE5C3E3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1DE25A8-5DD6-4A18-B54E-EFE57D9A2A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4942A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529725C"/>
    <w:rsid w:val="08123F24"/>
    <w:rsid w:val="08E73603"/>
    <w:rsid w:val="0AD40440"/>
    <w:rsid w:val="0AE779D0"/>
    <w:rsid w:val="0E425D43"/>
    <w:rsid w:val="12E7492B"/>
    <w:rsid w:val="14C34F24"/>
    <w:rsid w:val="16593A6D"/>
    <w:rsid w:val="18912C31"/>
    <w:rsid w:val="1B530684"/>
    <w:rsid w:val="1CA55F37"/>
    <w:rsid w:val="1CC72C78"/>
    <w:rsid w:val="1EA27958"/>
    <w:rsid w:val="1F90634B"/>
    <w:rsid w:val="21B667DC"/>
    <w:rsid w:val="23DD1433"/>
    <w:rsid w:val="25E371D4"/>
    <w:rsid w:val="29D81579"/>
    <w:rsid w:val="2A11144D"/>
    <w:rsid w:val="2A7C7BF7"/>
    <w:rsid w:val="2B006133"/>
    <w:rsid w:val="2B265655"/>
    <w:rsid w:val="2C1005F7"/>
    <w:rsid w:val="2D497F42"/>
    <w:rsid w:val="2F183816"/>
    <w:rsid w:val="2F7C597C"/>
    <w:rsid w:val="35F75434"/>
    <w:rsid w:val="37187417"/>
    <w:rsid w:val="385B0E4C"/>
    <w:rsid w:val="391D4E5A"/>
    <w:rsid w:val="3ADA4B90"/>
    <w:rsid w:val="3F487C50"/>
    <w:rsid w:val="40546614"/>
    <w:rsid w:val="4177481D"/>
    <w:rsid w:val="44623562"/>
    <w:rsid w:val="493A4AAE"/>
    <w:rsid w:val="4A10395E"/>
    <w:rsid w:val="4B926A51"/>
    <w:rsid w:val="4BBA1F09"/>
    <w:rsid w:val="4BEB02E1"/>
    <w:rsid w:val="4C151DBD"/>
    <w:rsid w:val="4CAA7809"/>
    <w:rsid w:val="4DD7113B"/>
    <w:rsid w:val="4E4B1ED8"/>
    <w:rsid w:val="522E2CD6"/>
    <w:rsid w:val="53973D6F"/>
    <w:rsid w:val="57C10A5F"/>
    <w:rsid w:val="586D09FC"/>
    <w:rsid w:val="5B4B66A7"/>
    <w:rsid w:val="5C66288B"/>
    <w:rsid w:val="5D731EE5"/>
    <w:rsid w:val="60DE1327"/>
    <w:rsid w:val="67433648"/>
    <w:rsid w:val="68703AFF"/>
    <w:rsid w:val="688403C1"/>
    <w:rsid w:val="68F769D8"/>
    <w:rsid w:val="6B735ED1"/>
    <w:rsid w:val="6C412E96"/>
    <w:rsid w:val="6ED25A79"/>
    <w:rsid w:val="6EF63C1C"/>
    <w:rsid w:val="6FF31845"/>
    <w:rsid w:val="7234578D"/>
    <w:rsid w:val="746A2450"/>
    <w:rsid w:val="787F3DD7"/>
    <w:rsid w:val="7B705F89"/>
    <w:rsid w:val="7BCD1937"/>
    <w:rsid w:val="7E991353"/>
    <w:rsid w:val="7ECB3116"/>
    <w:rsid w:val="7FFB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655182a5-8057-4a4d-81eb-aa33aa3324f6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 A5F9CE9</paraID>
      <start>14</start>
      <end>16</end>
      <status>modified</status>
      <modifiedWord>并加</modifiedWord>
      <trackRevisions>false</trackRevisions>
    </reviewItem>
    <reviewItem>
      <errorID>d0d786ae-3ab1-4e00-a158-13be3d993109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52A17205</paraID>
      <start>0</start>
      <end>2</end>
      <status>modified</status>
      <modifiedWord>2.</modifiedWord>
      <trackRevisions>false</trackRevisions>
    </reviewItem>
    <reviewItem>
      <errorID>0352e031-2e5f-423b-97e2-f5d238042488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7916DBBE</paraID>
      <start>0</start>
      <end>2</end>
      <status>modified</status>
      <modifiedWord>3.</modifiedWord>
      <trackRevisions>false</trackRevisions>
    </reviewItem>
    <reviewItem>
      <errorID>3c62feda-0555-4bf5-8525-1e1841c57577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3DC3E7D7</paraID>
      <start>0</start>
      <end>2</end>
      <status>modified</status>
      <modifiedWord>4.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8269b9c-26ba-4be3-96d8-360b9200c1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418</Words>
  <Characters>425</Characters>
  <Lines>59</Lines>
  <Paragraphs>16</Paragraphs>
  <TotalTime>3</TotalTime>
  <ScaleCrop>false</ScaleCrop>
  <LinksUpToDate>false</LinksUpToDate>
  <CharactersWithSpaces>431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2026-09-07T02:44:00Z</cp:lastPrinted>
  <dcterms:modified xsi:type="dcterms:W3CDTF">2026-09-07T10:49:31Z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E2FD3C8BADC1483B8BC5FB112F6F9025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