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95C7E">
      <w:pPr>
        <w:overflowPunct w:val="0"/>
        <w:autoSpaceDE w:val="0"/>
        <w:autoSpaceDN w:val="0"/>
        <w:spacing w:line="579" w:lineRule="exact"/>
        <w:jc w:val="lef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7</w:t>
      </w:r>
    </w:p>
    <w:p w14:paraId="13063732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6"/>
          <w14:textFill>
            <w14:solidFill>
              <w14:schemeClr w14:val="tx1"/>
            </w14:solidFill>
          </w14:textFill>
        </w:rPr>
      </w:pPr>
    </w:p>
    <w:p w14:paraId="4A95CAC0">
      <w:pPr>
        <w:overflowPunct w:val="0"/>
        <w:autoSpaceDE w:val="0"/>
        <w:autoSpaceDN w:val="0"/>
        <w:spacing w:line="540" w:lineRule="exact"/>
        <w:jc w:val="center"/>
        <w:textAlignment w:val="center"/>
        <w:rPr>
          <w:rFonts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6"/>
          <w:sz w:val="44"/>
          <w:szCs w:val="44"/>
          <w14:textFill>
            <w14:solidFill>
              <w14:schemeClr w14:val="tx1"/>
            </w14:solidFill>
          </w14:textFill>
        </w:rPr>
        <w:t>技术文件</w:t>
      </w:r>
    </w:p>
    <w:p w14:paraId="45BD66A4">
      <w:pPr>
        <w:overflowPunct w:val="0"/>
        <w:autoSpaceDE w:val="0"/>
        <w:autoSpaceDN w:val="0"/>
        <w:spacing w:line="500" w:lineRule="exact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4729C4D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169A42B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10B90AE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8953112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83F358D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812AB9B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5A95003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应包括以下内容：1．供应商基本情况概述；2．技术服务计划、进度计划及说明；3．供应商提出的合理化建议（如有）。</w:t>
      </w:r>
    </w:p>
    <w:p w14:paraId="23884A13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316A4710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47A2A6E4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681A00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7456BAC3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256A10F6">
      <w:pPr>
        <w:overflowPunct w:val="0"/>
        <w:autoSpaceDE w:val="0"/>
        <w:autoSpaceDN w:val="0"/>
        <w:spacing w:line="500" w:lineRule="exact"/>
        <w:ind w:firstLine="632" w:firstLineChars="200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DD1495">
      <w:pPr>
        <w:overflowPunct w:val="0"/>
        <w:autoSpaceDE w:val="0"/>
        <w:autoSpaceDN w:val="0"/>
        <w:spacing w:line="500" w:lineRule="exact"/>
        <w:textAlignment w:val="center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97AA21A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供应商：（填写供应商单位全称</w:t>
      </w:r>
      <w:bookmarkStart w:id="0" w:name="_GoBack"/>
      <w:r>
        <w:rPr>
          <w:rFonts w:hint="eastAsia" w:ascii="方正仿宋_GBK" w:hAnsi="方正仿宋_GBK" w:eastAsia="方正仿宋_GBK" w:cs="方正仿宋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并加</w:t>
      </w:r>
      <w:bookmarkEnd w:id="0"/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盖单位公章）</w:t>
      </w:r>
    </w:p>
    <w:p w14:paraId="40E42851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7D14BE11">
      <w:pPr>
        <w:widowControl/>
        <w:spacing w:line="500" w:lineRule="exact"/>
        <w:ind w:firstLine="632" w:firstLineChars="200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法定代表人或其委托代理人：（签字或盖章）</w:t>
      </w:r>
    </w:p>
    <w:p w14:paraId="019D070D">
      <w:pPr>
        <w:widowControl/>
        <w:spacing w:line="500" w:lineRule="exact"/>
        <w:jc w:val="lef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p w14:paraId="65F7D0E9">
      <w:pPr>
        <w:widowControl/>
        <w:spacing w:line="50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  <w:t>年   月   日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996B9A-0BC3-441C-9564-C964CEC7E4D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E0D7E21B-D289-44C6-8263-B4D5C512EB3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82B0DED-30CD-4454-A1ED-B40B5F2278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40826">
    <w:pPr>
      <w:pStyle w:val="3"/>
      <w:wordWrap w:val="0"/>
      <w:ind w:right="320" w:rightChars="100"/>
      <w:jc w:val="right"/>
      <w:rPr>
        <w:rFonts w:asciiTheme="minorEastAsia" w:hAnsiTheme="minorEastAsia" w:eastAsiaTheme="minorEastAsia"/>
        <w:sz w:val="28"/>
        <w:szCs w:val="28"/>
      </w:rPr>
    </w:pPr>
    <w:sdt>
      <w:sdtPr>
        <w:rPr>
          <w:rFonts w:asciiTheme="minorEastAsia" w:hAnsiTheme="minorEastAsia" w:eastAsiaTheme="minorEastAsia"/>
          <w:sz w:val="28"/>
          <w:szCs w:val="28"/>
        </w:rPr>
        <w:id w:val="191049452"/>
        <w:showingPlcHdr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CB0E1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529725C"/>
    <w:rsid w:val="08123F24"/>
    <w:rsid w:val="08E73603"/>
    <w:rsid w:val="0AD40440"/>
    <w:rsid w:val="0AE779D0"/>
    <w:rsid w:val="0E425D43"/>
    <w:rsid w:val="12E7492B"/>
    <w:rsid w:val="14C34F24"/>
    <w:rsid w:val="18912C31"/>
    <w:rsid w:val="1B530684"/>
    <w:rsid w:val="1CA55F37"/>
    <w:rsid w:val="1EA27958"/>
    <w:rsid w:val="1F90634B"/>
    <w:rsid w:val="21B667DC"/>
    <w:rsid w:val="23DD1433"/>
    <w:rsid w:val="25E371D4"/>
    <w:rsid w:val="27BD3243"/>
    <w:rsid w:val="29D81579"/>
    <w:rsid w:val="2A11144D"/>
    <w:rsid w:val="2A7C7BF7"/>
    <w:rsid w:val="2B006133"/>
    <w:rsid w:val="2B265655"/>
    <w:rsid w:val="2C1005F7"/>
    <w:rsid w:val="2D497F42"/>
    <w:rsid w:val="2F183816"/>
    <w:rsid w:val="2F7C597C"/>
    <w:rsid w:val="35F75434"/>
    <w:rsid w:val="37187417"/>
    <w:rsid w:val="385B0E4C"/>
    <w:rsid w:val="3ADA4B90"/>
    <w:rsid w:val="3F487C50"/>
    <w:rsid w:val="4177481D"/>
    <w:rsid w:val="44623562"/>
    <w:rsid w:val="4496537B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87F3DD7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46d6d3c6-2754-4731-b960-db8a16cbf588</errorID>
      <errorWord>并</errorWord>
      <group>L1_Word</group>
      <groupName>字词问题</groupName>
      <ability>L2_Typo</ability>
      <abilityName>字词错误</abilityName>
      <candidateList>
        <item>并加</item>
      </candidateList>
      <explain/>
      <paraID>697AA21A</paraID>
      <start>14</start>
      <end>16</end>
      <status>modified</status>
      <modifiedWord>并加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a7215d1-fe8c-4335-a9e5-0221af4071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106</Words>
  <Characters>106</Characters>
  <Lines>59</Lines>
  <Paragraphs>16</Paragraphs>
  <TotalTime>1</TotalTime>
  <ScaleCrop>false</ScaleCrop>
  <LinksUpToDate>false</LinksUpToDate>
  <CharactersWithSpaces>112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2026-08-29T08:09:03Z</cp:lastPrinted>
  <dcterms:modified xsi:type="dcterms:W3CDTF">2026-08-29T08:09:07Z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13AA03048AF54D4D9F3BBCAF4B7CB671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